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FA020" w14:textId="77777777" w:rsidR="00961E0E" w:rsidRDefault="00E07F73" w:rsidP="002A0440">
      <w:pPr>
        <w:jc w:val="both"/>
        <w:rPr>
          <w:rFonts w:ascii="Arial" w:hAnsi="Arial"/>
          <w:sz w:val="20"/>
        </w:rPr>
      </w:pPr>
      <w:r>
        <w:rPr>
          <w:rFonts w:ascii="Arial" w:hAnsi="Arial"/>
          <w:noProof/>
          <w:sz w:val="20"/>
          <w:lang w:eastAsia="en-GB"/>
        </w:rPr>
        <mc:AlternateContent>
          <mc:Choice Requires="wpg">
            <w:drawing>
              <wp:anchor distT="0" distB="0" distL="114300" distR="114300" simplePos="0" relativeHeight="251658240" behindDoc="0" locked="0" layoutInCell="1" allowOverlap="1" wp14:anchorId="554781C8" wp14:editId="334AB351">
                <wp:simplePos x="0" y="0"/>
                <wp:positionH relativeFrom="margin">
                  <wp:align>center</wp:align>
                </wp:positionH>
                <wp:positionV relativeFrom="paragraph">
                  <wp:posOffset>-295275</wp:posOffset>
                </wp:positionV>
                <wp:extent cx="7191375" cy="9458139"/>
                <wp:effectExtent l="0" t="0" r="9525" b="10160"/>
                <wp:wrapNone/>
                <wp:docPr id="10" name="Group 10"/>
                <wp:cNvGraphicFramePr/>
                <a:graphic xmlns:a="http://schemas.openxmlformats.org/drawingml/2006/main">
                  <a:graphicData uri="http://schemas.microsoft.com/office/word/2010/wordprocessingGroup">
                    <wpg:wgp>
                      <wpg:cNvGrpSpPr/>
                      <wpg:grpSpPr>
                        <a:xfrm>
                          <a:off x="0" y="0"/>
                          <a:ext cx="7191375" cy="9458139"/>
                          <a:chOff x="-502285" y="64135"/>
                          <a:chExt cx="9474835" cy="9734550"/>
                        </a:xfrm>
                      </wpg:grpSpPr>
                      <wpg:grpSp>
                        <wpg:cNvPr id="1" name="Group 1"/>
                        <wpg:cNvGrpSpPr>
                          <a:grpSpLocks/>
                        </wpg:cNvGrpSpPr>
                        <wpg:grpSpPr bwMode="auto">
                          <a:xfrm>
                            <a:off x="-502285" y="64135"/>
                            <a:ext cx="9474835" cy="9734550"/>
                            <a:chOff x="-3686" y="1059"/>
                            <a:chExt cx="14921" cy="15330"/>
                          </a:xfrm>
                        </wpg:grpSpPr>
                        <wps:wsp>
                          <wps:cNvPr id="2" name="Rectangle 3"/>
                          <wps:cNvSpPr>
                            <a:spLocks noChangeArrowheads="1"/>
                          </wps:cNvSpPr>
                          <wps:spPr bwMode="auto">
                            <a:xfrm>
                              <a:off x="8907" y="3330"/>
                              <a:ext cx="2328" cy="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ounded Rectangle 37"/>
                          <wps:cNvSpPr>
                            <a:spLocks noChangeArrowheads="1"/>
                          </wps:cNvSpPr>
                          <wps:spPr bwMode="auto">
                            <a:xfrm>
                              <a:off x="-3686" y="1059"/>
                              <a:ext cx="14702" cy="15330"/>
                            </a:xfrm>
                            <a:prstGeom prst="roundRect">
                              <a:avLst>
                                <a:gd name="adj" fmla="val 16667"/>
                              </a:avLst>
                            </a:prstGeom>
                            <a:noFill/>
                            <a:ln w="25400" algn="ctr">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 name="Text Box 2"/>
                          <wps:cNvSpPr txBox="1">
                            <a:spLocks noChangeArrowheads="1"/>
                          </wps:cNvSpPr>
                          <wps:spPr bwMode="auto">
                            <a:xfrm>
                              <a:off x="-956" y="6311"/>
                              <a:ext cx="9630" cy="36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2A6659" w14:textId="77777777" w:rsidR="00961E0E" w:rsidRPr="0099393D" w:rsidRDefault="00961E0E">
                                <w:pPr>
                                  <w:jc w:val="center"/>
                                  <w:rPr>
                                    <w:rFonts w:ascii="Arial" w:hAnsi="Arial"/>
                                    <w:color w:val="0070C0"/>
                                    <w:szCs w:val="20"/>
                                    <w:lang w:eastAsia="en-GB"/>
                                  </w:rPr>
                                </w:pPr>
                              </w:p>
                              <w:p w14:paraId="4A0619C5" w14:textId="77777777" w:rsidR="00C15186" w:rsidRPr="00704FD8" w:rsidRDefault="00D56295" w:rsidP="007058CE">
                                <w:pPr>
                                  <w:jc w:val="center"/>
                                  <w:rPr>
                                    <w:rFonts w:ascii="Arial" w:hAnsi="Arial" w:cs="Arial"/>
                                    <w:b/>
                                    <w:bCs/>
                                    <w:color w:val="365F91" w:themeColor="accent1" w:themeShade="BF"/>
                                    <w:sz w:val="56"/>
                                    <w:szCs w:val="56"/>
                                    <w:lang w:eastAsia="en-GB"/>
                                  </w:rPr>
                                </w:pPr>
                                <w:r w:rsidRPr="00704FD8">
                                  <w:rPr>
                                    <w:rFonts w:ascii="Arial" w:hAnsi="Arial" w:cs="Arial"/>
                                    <w:b/>
                                    <w:bCs/>
                                    <w:color w:val="365F91" w:themeColor="accent1" w:themeShade="BF"/>
                                    <w:sz w:val="56"/>
                                    <w:szCs w:val="56"/>
                                    <w:lang w:eastAsia="en-GB"/>
                                  </w:rPr>
                                  <w:t>Complaints</w:t>
                                </w:r>
                              </w:p>
                              <w:p w14:paraId="1F01B27E" w14:textId="77777777" w:rsidR="008140D2" w:rsidRPr="00704FD8" w:rsidRDefault="008140D2" w:rsidP="007058CE">
                                <w:pPr>
                                  <w:jc w:val="center"/>
                                  <w:rPr>
                                    <w:rFonts w:ascii="Arial" w:hAnsi="Arial" w:cs="Arial"/>
                                    <w:b/>
                                    <w:bCs/>
                                    <w:color w:val="365F91" w:themeColor="accent1" w:themeShade="BF"/>
                                    <w:sz w:val="56"/>
                                    <w:szCs w:val="56"/>
                                    <w:lang w:eastAsia="en-GB"/>
                                  </w:rPr>
                                </w:pPr>
                                <w:r w:rsidRPr="00704FD8">
                                  <w:rPr>
                                    <w:rFonts w:ascii="Arial" w:hAnsi="Arial" w:cs="Arial"/>
                                    <w:b/>
                                    <w:bCs/>
                                    <w:color w:val="365F91" w:themeColor="accent1" w:themeShade="BF"/>
                                    <w:sz w:val="56"/>
                                    <w:szCs w:val="56"/>
                                    <w:lang w:eastAsia="en-GB"/>
                                  </w:rPr>
                                  <w:t>Policy</w:t>
                                </w:r>
                              </w:p>
                              <w:p w14:paraId="0A37501D" w14:textId="77777777" w:rsidR="00E07F73" w:rsidRPr="00704FD8" w:rsidRDefault="00E07F73" w:rsidP="007058CE">
                                <w:pPr>
                                  <w:rPr>
                                    <w:rFonts w:ascii="Arial" w:hAnsi="Arial" w:cs="Arial"/>
                                    <w:b/>
                                    <w:bCs/>
                                    <w:lang w:eastAsia="en-GB"/>
                                  </w:rPr>
                                </w:pPr>
                              </w:p>
                              <w:p w14:paraId="5DAB6C7B" w14:textId="77777777" w:rsidR="00E07F73" w:rsidRPr="00704FD8" w:rsidRDefault="00E07F73" w:rsidP="007058CE">
                                <w:pPr>
                                  <w:rPr>
                                    <w:rFonts w:ascii="Arial" w:hAnsi="Arial" w:cs="Arial"/>
                                    <w:b/>
                                    <w:bCs/>
                                    <w:sz w:val="40"/>
                                    <w:szCs w:val="40"/>
                                    <w:lang w:eastAsia="en-GB"/>
                                  </w:rPr>
                                </w:pPr>
                              </w:p>
                              <w:p w14:paraId="0920C8BD" w14:textId="08FCCD6E" w:rsidR="00E07F73" w:rsidRPr="00704FD8" w:rsidRDefault="00704FD8" w:rsidP="007058CE">
                                <w:pPr>
                                  <w:jc w:val="center"/>
                                  <w:rPr>
                                    <w:rFonts w:ascii="Arial" w:hAnsi="Arial" w:cs="Arial"/>
                                    <w:b/>
                                    <w:bCs/>
                                    <w:color w:val="365F91" w:themeColor="accent1" w:themeShade="BF"/>
                                    <w:sz w:val="40"/>
                                    <w:szCs w:val="40"/>
                                    <w:lang w:eastAsia="en-GB"/>
                                  </w:rPr>
                                </w:pPr>
                                <w:r>
                                  <w:rPr>
                                    <w:rFonts w:ascii="Arial" w:hAnsi="Arial" w:cs="Arial"/>
                                    <w:b/>
                                    <w:bCs/>
                                    <w:color w:val="365F91" w:themeColor="accent1" w:themeShade="BF"/>
                                    <w:sz w:val="40"/>
                                    <w:szCs w:val="40"/>
                                    <w:lang w:eastAsia="en-GB"/>
                                  </w:rPr>
                                  <w:t>Spring 2026</w:t>
                                </w:r>
                              </w:p>
                              <w:p w14:paraId="02EB378F" w14:textId="77777777" w:rsidR="00961E0E" w:rsidRPr="0099393D" w:rsidRDefault="00961E0E" w:rsidP="00961E0E">
                                <w:pPr>
                                  <w:keepNext/>
                                  <w:contextualSpacing/>
                                  <w:jc w:val="center"/>
                                  <w:outlineLvl w:val="2"/>
                                  <w:rPr>
                                    <w:rFonts w:ascii="Arial" w:hAnsi="Arial"/>
                                    <w:szCs w:val="20"/>
                                    <w:lang w:eastAsia="en-GB"/>
                                  </w:rPr>
                                </w:pPr>
                              </w:p>
                              <w:p w14:paraId="6A05A809" w14:textId="77777777" w:rsidR="00961E0E" w:rsidRDefault="00961E0E"/>
                              <w:p w14:paraId="5A39BBE3" w14:textId="77777777" w:rsidR="00E07F73" w:rsidRDefault="00E07F73"/>
                              <w:p w14:paraId="41C8F396" w14:textId="77777777" w:rsidR="00E07F73" w:rsidRDefault="00E07F73"/>
                            </w:txbxContent>
                          </wps:txbx>
                          <wps:bodyPr rot="0" vert="horz" wrap="square" lIns="91440" tIns="45720" rIns="91440" bIns="45720" anchor="t" anchorCtr="0" upright="1">
                            <a:noAutofit/>
                          </wps:bodyPr>
                        </wps:wsp>
                        <wps:wsp>
                          <wps:cNvPr id="3" name="Rectangle 4"/>
                          <wps:cNvSpPr>
                            <a:spLocks noChangeArrowheads="1"/>
                          </wps:cNvSpPr>
                          <wps:spPr bwMode="auto">
                            <a:xfrm>
                              <a:off x="-2895" y="8518"/>
                              <a:ext cx="1970" cy="26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9" name="Picture 9" descr="EMET Logo"/>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639261" y="551351"/>
                            <a:ext cx="3200886" cy="1598241"/>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54781C8" id="Group 10" o:spid="_x0000_s1026" style="position:absolute;left:0;text-align:left;margin-left:0;margin-top:-23.25pt;width:566.25pt;height:744.75pt;z-index:251658240;mso-position-horizontal:center;mso-position-horizontal-relative:margin;mso-width-relative:margin;mso-height-relative:margin" coordorigin="-5022,641" coordsize="94748,973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">
                <v:group id="Group 1" o:spid="_x0000_s1027" style="position:absolute;left:-5022;top:641;width:94747;height:97345" coordorigin="-3686,1059" coordsize="14921,15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3" o:spid="_x0000_s1028" style="position:absolute;left:8907;top:3330;width:2328;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" stroked="f"/>
                  <v:roundrect id="Rounded Rectangle 37" o:spid="_x0000_s1029" style="position:absolute;left:-3686;top:1059;width:14702;height:153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" filled="f" strokecolor="#4f81bd" strokeweight="2pt"/>
                  <v:shapetype id="_x0000_t202" coordsize="21600,21600" o:spt="202" path="m,l,21600r21600,l21600,xe">
                    <v:stroke joinstyle="miter"/>
                    <v:path gradientshapeok="t" o:connecttype="rect"/>
                  </v:shapetype>
                  <v:shape id="Text Box 2" o:spid="_x0000_s1030" type="#_x0000_t202" style="position:absolute;left:-956;top:6311;width:9630;height:3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672A6659" w14:textId="77777777" w:rsidR="00961E0E" w:rsidRPr="0099393D" w:rsidRDefault="00961E0E">
                          <w:pPr>
                            <w:jc w:val="center"/>
                            <w:rPr>
                              <w:rFonts w:ascii="Arial" w:hAnsi="Arial"/>
                              <w:color w:val="0070C0"/>
                              <w:szCs w:val="20"/>
                              <w:lang w:eastAsia="en-GB"/>
                            </w:rPr>
                          </w:pPr>
                        </w:p>
                        <w:p w14:paraId="4A0619C5" w14:textId="77777777" w:rsidR="00C15186" w:rsidRPr="00704FD8" w:rsidRDefault="00D56295" w:rsidP="007058CE">
                          <w:pPr>
                            <w:jc w:val="center"/>
                            <w:rPr>
                              <w:rFonts w:ascii="Arial" w:hAnsi="Arial" w:cs="Arial"/>
                              <w:b/>
                              <w:bCs/>
                              <w:color w:val="365F91" w:themeColor="accent1" w:themeShade="BF"/>
                              <w:sz w:val="56"/>
                              <w:szCs w:val="56"/>
                              <w:lang w:eastAsia="en-GB"/>
                            </w:rPr>
                          </w:pPr>
                          <w:r w:rsidRPr="00704FD8">
                            <w:rPr>
                              <w:rFonts w:ascii="Arial" w:hAnsi="Arial" w:cs="Arial"/>
                              <w:b/>
                              <w:bCs/>
                              <w:color w:val="365F91" w:themeColor="accent1" w:themeShade="BF"/>
                              <w:sz w:val="56"/>
                              <w:szCs w:val="56"/>
                              <w:lang w:eastAsia="en-GB"/>
                            </w:rPr>
                            <w:t>Complaints</w:t>
                          </w:r>
                        </w:p>
                        <w:p w14:paraId="1F01B27E" w14:textId="77777777" w:rsidR="008140D2" w:rsidRPr="00704FD8" w:rsidRDefault="008140D2" w:rsidP="007058CE">
                          <w:pPr>
                            <w:jc w:val="center"/>
                            <w:rPr>
                              <w:rFonts w:ascii="Arial" w:hAnsi="Arial" w:cs="Arial"/>
                              <w:b/>
                              <w:bCs/>
                              <w:color w:val="365F91" w:themeColor="accent1" w:themeShade="BF"/>
                              <w:sz w:val="56"/>
                              <w:szCs w:val="56"/>
                              <w:lang w:eastAsia="en-GB"/>
                            </w:rPr>
                          </w:pPr>
                          <w:r w:rsidRPr="00704FD8">
                            <w:rPr>
                              <w:rFonts w:ascii="Arial" w:hAnsi="Arial" w:cs="Arial"/>
                              <w:b/>
                              <w:bCs/>
                              <w:color w:val="365F91" w:themeColor="accent1" w:themeShade="BF"/>
                              <w:sz w:val="56"/>
                              <w:szCs w:val="56"/>
                              <w:lang w:eastAsia="en-GB"/>
                            </w:rPr>
                            <w:t>Policy</w:t>
                          </w:r>
                        </w:p>
                        <w:p w14:paraId="0A37501D" w14:textId="77777777" w:rsidR="00E07F73" w:rsidRPr="00704FD8" w:rsidRDefault="00E07F73" w:rsidP="007058CE">
                          <w:pPr>
                            <w:rPr>
                              <w:rFonts w:ascii="Arial" w:hAnsi="Arial" w:cs="Arial"/>
                              <w:b/>
                              <w:bCs/>
                              <w:lang w:eastAsia="en-GB"/>
                            </w:rPr>
                          </w:pPr>
                        </w:p>
                        <w:p w14:paraId="5DAB6C7B" w14:textId="77777777" w:rsidR="00E07F73" w:rsidRPr="00704FD8" w:rsidRDefault="00E07F73" w:rsidP="007058CE">
                          <w:pPr>
                            <w:rPr>
                              <w:rFonts w:ascii="Arial" w:hAnsi="Arial" w:cs="Arial"/>
                              <w:b/>
                              <w:bCs/>
                              <w:sz w:val="40"/>
                              <w:szCs w:val="40"/>
                              <w:lang w:eastAsia="en-GB"/>
                            </w:rPr>
                          </w:pPr>
                        </w:p>
                        <w:p w14:paraId="0920C8BD" w14:textId="08FCCD6E" w:rsidR="00E07F73" w:rsidRPr="00704FD8" w:rsidRDefault="00704FD8" w:rsidP="007058CE">
                          <w:pPr>
                            <w:jc w:val="center"/>
                            <w:rPr>
                              <w:rFonts w:ascii="Arial" w:hAnsi="Arial" w:cs="Arial"/>
                              <w:b/>
                              <w:bCs/>
                              <w:color w:val="365F91" w:themeColor="accent1" w:themeShade="BF"/>
                              <w:sz w:val="40"/>
                              <w:szCs w:val="40"/>
                              <w:lang w:eastAsia="en-GB"/>
                            </w:rPr>
                          </w:pPr>
                          <w:r>
                            <w:rPr>
                              <w:rFonts w:ascii="Arial" w:hAnsi="Arial" w:cs="Arial"/>
                              <w:b/>
                              <w:bCs/>
                              <w:color w:val="365F91" w:themeColor="accent1" w:themeShade="BF"/>
                              <w:sz w:val="40"/>
                              <w:szCs w:val="40"/>
                              <w:lang w:eastAsia="en-GB"/>
                            </w:rPr>
                            <w:t>Spring 2026</w:t>
                          </w:r>
                        </w:p>
                        <w:p w14:paraId="02EB378F" w14:textId="77777777" w:rsidR="00961E0E" w:rsidRPr="0099393D" w:rsidRDefault="00961E0E" w:rsidP="00961E0E">
                          <w:pPr>
                            <w:keepNext/>
                            <w:contextualSpacing/>
                            <w:jc w:val="center"/>
                            <w:outlineLvl w:val="2"/>
                            <w:rPr>
                              <w:rFonts w:ascii="Arial" w:hAnsi="Arial"/>
                              <w:szCs w:val="20"/>
                              <w:lang w:eastAsia="en-GB"/>
                            </w:rPr>
                          </w:pPr>
                        </w:p>
                        <w:p w14:paraId="6A05A809" w14:textId="77777777" w:rsidR="00961E0E" w:rsidRDefault="00961E0E"/>
                        <w:p w14:paraId="5A39BBE3" w14:textId="77777777" w:rsidR="00E07F73" w:rsidRDefault="00E07F73"/>
                        <w:p w14:paraId="41C8F396" w14:textId="77777777" w:rsidR="00E07F73" w:rsidRDefault="00E07F73"/>
                      </w:txbxContent>
                    </v:textbox>
                  </v:shape>
                  <v:rect id="Rectangle 4" o:spid="_x0000_s1031" style="position:absolute;left:-2895;top:8518;width:1970;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" stroked="f"/>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alt="EMET Logo" style="position:absolute;left:26392;top:5513;width:32009;height:15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">
                  <v:imagedata r:id="rId13" o:title="EMET Logo"/>
                </v:shape>
                <w10:wrap anchorx="margin"/>
              </v:group>
            </w:pict>
          </mc:Fallback>
        </mc:AlternateContent>
      </w:r>
    </w:p>
    <w:tbl>
      <w:tblPr>
        <w:tblStyle w:val="TableGrid1"/>
        <w:tblpPr w:leftFromText="180" w:rightFromText="180" w:vertAnchor="text" w:horzAnchor="margin" w:tblpXSpec="center" w:tblpY="10632"/>
        <w:tblW w:w="0" w:type="auto"/>
        <w:tblLook w:val="04A0" w:firstRow="1" w:lastRow="0" w:firstColumn="1" w:lastColumn="0" w:noHBand="0" w:noVBand="1"/>
      </w:tblPr>
      <w:tblGrid>
        <w:gridCol w:w="1980"/>
        <w:gridCol w:w="1701"/>
        <w:gridCol w:w="1601"/>
        <w:gridCol w:w="3544"/>
      </w:tblGrid>
      <w:tr w:rsidR="00241ED6" w:rsidRPr="00704FD8" w14:paraId="791CA8C6" w14:textId="77777777" w:rsidTr="005A11D8">
        <w:tc>
          <w:tcPr>
            <w:tcW w:w="1980" w:type="dxa"/>
          </w:tcPr>
          <w:p w14:paraId="181D7A29" w14:textId="77777777" w:rsidR="00241ED6" w:rsidRPr="00704FD8" w:rsidRDefault="00241ED6" w:rsidP="00704FD8">
            <w:pPr>
              <w:overflowPunct w:val="0"/>
              <w:autoSpaceDE w:val="0"/>
              <w:autoSpaceDN w:val="0"/>
              <w:adjustRightInd w:val="0"/>
              <w:ind w:left="709" w:hanging="709"/>
              <w:textAlignment w:val="baseline"/>
              <w:rPr>
                <w:rFonts w:ascii="Arial" w:hAnsi="Arial" w:cs="Arial"/>
                <w:sz w:val="22"/>
                <w:szCs w:val="22"/>
                <w:lang w:eastAsia="en-GB"/>
              </w:rPr>
            </w:pPr>
            <w:r w:rsidRPr="00704FD8">
              <w:rPr>
                <w:rFonts w:ascii="Arial" w:hAnsi="Arial" w:cs="Arial"/>
                <w:sz w:val="22"/>
                <w:szCs w:val="22"/>
                <w:lang w:eastAsia="en-GB"/>
              </w:rPr>
              <w:t>Review Date:</w:t>
            </w:r>
          </w:p>
        </w:tc>
        <w:tc>
          <w:tcPr>
            <w:tcW w:w="1701" w:type="dxa"/>
          </w:tcPr>
          <w:p w14:paraId="788820E1" w14:textId="788CE19C" w:rsidR="00241ED6" w:rsidRPr="00704FD8" w:rsidRDefault="00704FD8" w:rsidP="002A0440">
            <w:pPr>
              <w:overflowPunct w:val="0"/>
              <w:autoSpaceDE w:val="0"/>
              <w:autoSpaceDN w:val="0"/>
              <w:adjustRightInd w:val="0"/>
              <w:ind w:left="709" w:hanging="709"/>
              <w:jc w:val="both"/>
              <w:textAlignment w:val="baseline"/>
              <w:rPr>
                <w:rFonts w:ascii="Arial" w:hAnsi="Arial" w:cs="Arial"/>
                <w:sz w:val="22"/>
                <w:szCs w:val="22"/>
                <w:lang w:eastAsia="en-GB"/>
              </w:rPr>
            </w:pPr>
            <w:r w:rsidRPr="00704FD8">
              <w:rPr>
                <w:rFonts w:ascii="Arial" w:hAnsi="Arial" w:cs="Arial"/>
                <w:sz w:val="22"/>
                <w:szCs w:val="22"/>
                <w:lang w:eastAsia="en-GB"/>
              </w:rPr>
              <w:t>Spring 2026</w:t>
            </w:r>
          </w:p>
        </w:tc>
        <w:tc>
          <w:tcPr>
            <w:tcW w:w="1601" w:type="dxa"/>
          </w:tcPr>
          <w:p w14:paraId="771901EE" w14:textId="77777777" w:rsidR="00241ED6" w:rsidRPr="00704FD8" w:rsidRDefault="00AF4813" w:rsidP="002A0440">
            <w:pPr>
              <w:overflowPunct w:val="0"/>
              <w:autoSpaceDE w:val="0"/>
              <w:autoSpaceDN w:val="0"/>
              <w:adjustRightInd w:val="0"/>
              <w:ind w:right="325"/>
              <w:jc w:val="both"/>
              <w:textAlignment w:val="baseline"/>
              <w:rPr>
                <w:rFonts w:ascii="Arial" w:hAnsi="Arial" w:cs="Arial"/>
                <w:sz w:val="22"/>
                <w:szCs w:val="22"/>
                <w:lang w:eastAsia="en-GB"/>
              </w:rPr>
            </w:pPr>
            <w:r w:rsidRPr="00704FD8">
              <w:rPr>
                <w:rFonts w:ascii="Arial" w:hAnsi="Arial" w:cs="Arial"/>
                <w:sz w:val="22"/>
                <w:szCs w:val="22"/>
                <w:lang w:eastAsia="en-GB"/>
              </w:rPr>
              <w:t xml:space="preserve">Reviewed </w:t>
            </w:r>
            <w:r w:rsidR="00241ED6" w:rsidRPr="00704FD8">
              <w:rPr>
                <w:rFonts w:ascii="Arial" w:hAnsi="Arial" w:cs="Arial"/>
                <w:sz w:val="22"/>
                <w:szCs w:val="22"/>
                <w:lang w:eastAsia="en-GB"/>
              </w:rPr>
              <w:t>&amp; adopted by:</w:t>
            </w:r>
          </w:p>
        </w:tc>
        <w:tc>
          <w:tcPr>
            <w:tcW w:w="3544" w:type="dxa"/>
          </w:tcPr>
          <w:p w14:paraId="1E7DD0AE" w14:textId="77777777" w:rsidR="00241ED6" w:rsidRPr="00704FD8" w:rsidRDefault="00241ED6" w:rsidP="002A0440">
            <w:pPr>
              <w:overflowPunct w:val="0"/>
              <w:autoSpaceDE w:val="0"/>
              <w:autoSpaceDN w:val="0"/>
              <w:adjustRightInd w:val="0"/>
              <w:ind w:left="709" w:hanging="709"/>
              <w:jc w:val="both"/>
              <w:textAlignment w:val="baseline"/>
              <w:rPr>
                <w:rFonts w:ascii="Arial" w:hAnsi="Arial" w:cs="Arial"/>
                <w:sz w:val="22"/>
                <w:szCs w:val="22"/>
                <w:lang w:eastAsia="en-GB"/>
              </w:rPr>
            </w:pPr>
            <w:r w:rsidRPr="00704FD8">
              <w:rPr>
                <w:rFonts w:ascii="Arial" w:hAnsi="Arial" w:cs="Arial"/>
                <w:sz w:val="22"/>
                <w:szCs w:val="22"/>
                <w:lang w:eastAsia="en-GB"/>
              </w:rPr>
              <w:t>Trustees</w:t>
            </w:r>
          </w:p>
          <w:p w14:paraId="3656B9AB" w14:textId="77777777" w:rsidR="00241ED6" w:rsidRPr="00704FD8" w:rsidRDefault="00241ED6" w:rsidP="002A0440">
            <w:pPr>
              <w:overflowPunct w:val="0"/>
              <w:autoSpaceDE w:val="0"/>
              <w:autoSpaceDN w:val="0"/>
              <w:adjustRightInd w:val="0"/>
              <w:ind w:left="709" w:hanging="709"/>
              <w:jc w:val="both"/>
              <w:textAlignment w:val="baseline"/>
              <w:rPr>
                <w:rFonts w:ascii="Arial" w:hAnsi="Arial" w:cs="Arial"/>
                <w:sz w:val="22"/>
                <w:szCs w:val="22"/>
                <w:lang w:eastAsia="en-GB"/>
              </w:rPr>
            </w:pPr>
          </w:p>
        </w:tc>
      </w:tr>
      <w:tr w:rsidR="00241ED6" w:rsidRPr="00704FD8" w14:paraId="328C4918" w14:textId="77777777" w:rsidTr="005A11D8">
        <w:tc>
          <w:tcPr>
            <w:tcW w:w="1980" w:type="dxa"/>
          </w:tcPr>
          <w:p w14:paraId="76E0F426" w14:textId="0B73E597" w:rsidR="00241ED6" w:rsidRPr="00704FD8" w:rsidRDefault="00241ED6" w:rsidP="00704FD8">
            <w:pPr>
              <w:overflowPunct w:val="0"/>
              <w:autoSpaceDE w:val="0"/>
              <w:autoSpaceDN w:val="0"/>
              <w:adjustRightInd w:val="0"/>
              <w:ind w:left="709" w:hanging="709"/>
              <w:textAlignment w:val="baseline"/>
              <w:rPr>
                <w:rFonts w:ascii="Arial" w:hAnsi="Arial" w:cs="Arial"/>
                <w:sz w:val="22"/>
                <w:szCs w:val="22"/>
                <w:lang w:eastAsia="en-GB"/>
              </w:rPr>
            </w:pPr>
            <w:r w:rsidRPr="00704FD8">
              <w:rPr>
                <w:rFonts w:ascii="Arial" w:hAnsi="Arial" w:cs="Arial"/>
                <w:sz w:val="22"/>
                <w:szCs w:val="22"/>
                <w:lang w:eastAsia="en-GB"/>
              </w:rPr>
              <w:t>Next Review</w:t>
            </w:r>
            <w:r w:rsidR="00704FD8">
              <w:rPr>
                <w:rFonts w:ascii="Arial" w:hAnsi="Arial" w:cs="Arial"/>
                <w:sz w:val="22"/>
                <w:szCs w:val="22"/>
                <w:lang w:eastAsia="en-GB"/>
              </w:rPr>
              <w:t xml:space="preserve"> </w:t>
            </w:r>
            <w:r w:rsidRPr="00704FD8">
              <w:rPr>
                <w:rFonts w:ascii="Arial" w:hAnsi="Arial" w:cs="Arial"/>
                <w:sz w:val="22"/>
                <w:szCs w:val="22"/>
                <w:lang w:eastAsia="en-GB"/>
              </w:rPr>
              <w:t xml:space="preserve">Due: </w:t>
            </w:r>
          </w:p>
        </w:tc>
        <w:tc>
          <w:tcPr>
            <w:tcW w:w="1701" w:type="dxa"/>
          </w:tcPr>
          <w:p w14:paraId="3CDA37B7" w14:textId="5B097356" w:rsidR="00241ED6" w:rsidRPr="00704FD8" w:rsidRDefault="00704FD8" w:rsidP="002A0440">
            <w:pPr>
              <w:overflowPunct w:val="0"/>
              <w:autoSpaceDE w:val="0"/>
              <w:autoSpaceDN w:val="0"/>
              <w:adjustRightInd w:val="0"/>
              <w:ind w:left="709" w:hanging="709"/>
              <w:jc w:val="both"/>
              <w:textAlignment w:val="baseline"/>
              <w:rPr>
                <w:rFonts w:ascii="Arial" w:hAnsi="Arial" w:cs="Arial"/>
                <w:sz w:val="22"/>
                <w:szCs w:val="22"/>
                <w:lang w:eastAsia="en-GB"/>
              </w:rPr>
            </w:pPr>
            <w:r w:rsidRPr="00704FD8">
              <w:rPr>
                <w:rFonts w:ascii="Arial" w:hAnsi="Arial" w:cs="Arial"/>
                <w:sz w:val="22"/>
                <w:szCs w:val="22"/>
                <w:lang w:eastAsia="en-GB"/>
              </w:rPr>
              <w:t>Spring</w:t>
            </w:r>
            <w:r w:rsidR="00241ED6" w:rsidRPr="00704FD8">
              <w:rPr>
                <w:rFonts w:ascii="Arial" w:hAnsi="Arial" w:cs="Arial"/>
                <w:sz w:val="22"/>
                <w:szCs w:val="22"/>
                <w:lang w:eastAsia="en-GB"/>
              </w:rPr>
              <w:t xml:space="preserve"> 202</w:t>
            </w:r>
            <w:r w:rsidR="00546E23">
              <w:rPr>
                <w:rFonts w:ascii="Arial" w:hAnsi="Arial" w:cs="Arial"/>
                <w:sz w:val="22"/>
                <w:szCs w:val="22"/>
                <w:lang w:eastAsia="en-GB"/>
              </w:rPr>
              <w:t>9</w:t>
            </w:r>
          </w:p>
        </w:tc>
        <w:tc>
          <w:tcPr>
            <w:tcW w:w="1601" w:type="dxa"/>
          </w:tcPr>
          <w:p w14:paraId="52193FB4" w14:textId="77777777" w:rsidR="00241ED6" w:rsidRPr="00704FD8" w:rsidRDefault="00241ED6" w:rsidP="002A0440">
            <w:pPr>
              <w:overflowPunct w:val="0"/>
              <w:autoSpaceDE w:val="0"/>
              <w:autoSpaceDN w:val="0"/>
              <w:adjustRightInd w:val="0"/>
              <w:ind w:left="709" w:hanging="709"/>
              <w:jc w:val="both"/>
              <w:textAlignment w:val="baseline"/>
              <w:rPr>
                <w:rFonts w:ascii="Arial" w:hAnsi="Arial" w:cs="Arial"/>
                <w:sz w:val="22"/>
                <w:szCs w:val="22"/>
                <w:lang w:eastAsia="en-GB"/>
              </w:rPr>
            </w:pPr>
            <w:r w:rsidRPr="00704FD8">
              <w:rPr>
                <w:rFonts w:ascii="Arial" w:hAnsi="Arial" w:cs="Arial"/>
                <w:sz w:val="22"/>
                <w:szCs w:val="22"/>
                <w:lang w:eastAsia="en-GB"/>
              </w:rPr>
              <w:t>Updated by:</w:t>
            </w:r>
          </w:p>
        </w:tc>
        <w:tc>
          <w:tcPr>
            <w:tcW w:w="3544" w:type="dxa"/>
          </w:tcPr>
          <w:p w14:paraId="4B62A98B" w14:textId="68C23444" w:rsidR="00241ED6" w:rsidRPr="00704FD8" w:rsidRDefault="004A485F" w:rsidP="002A0440">
            <w:pPr>
              <w:overflowPunct w:val="0"/>
              <w:autoSpaceDE w:val="0"/>
              <w:autoSpaceDN w:val="0"/>
              <w:adjustRightInd w:val="0"/>
              <w:ind w:left="709" w:hanging="709"/>
              <w:jc w:val="both"/>
              <w:textAlignment w:val="baseline"/>
              <w:rPr>
                <w:rFonts w:ascii="Arial" w:hAnsi="Arial" w:cs="Arial"/>
                <w:sz w:val="22"/>
                <w:szCs w:val="22"/>
                <w:lang w:eastAsia="en-GB"/>
              </w:rPr>
            </w:pPr>
            <w:r w:rsidRPr="00704FD8">
              <w:rPr>
                <w:rFonts w:ascii="Arial" w:hAnsi="Arial" w:cs="Arial"/>
                <w:sz w:val="22"/>
                <w:szCs w:val="22"/>
                <w:lang w:eastAsia="en-GB"/>
              </w:rPr>
              <w:t>HR Trustees</w:t>
            </w:r>
          </w:p>
          <w:p w14:paraId="45FB0818" w14:textId="77777777" w:rsidR="00241ED6" w:rsidRPr="00704FD8" w:rsidRDefault="00241ED6" w:rsidP="002A0440">
            <w:pPr>
              <w:overflowPunct w:val="0"/>
              <w:autoSpaceDE w:val="0"/>
              <w:autoSpaceDN w:val="0"/>
              <w:adjustRightInd w:val="0"/>
              <w:ind w:left="709" w:hanging="709"/>
              <w:jc w:val="both"/>
              <w:textAlignment w:val="baseline"/>
              <w:rPr>
                <w:rFonts w:ascii="Arial" w:hAnsi="Arial" w:cs="Arial"/>
                <w:sz w:val="22"/>
                <w:szCs w:val="22"/>
                <w:lang w:eastAsia="en-GB"/>
              </w:rPr>
            </w:pPr>
          </w:p>
        </w:tc>
      </w:tr>
      <w:tr w:rsidR="00241ED6" w:rsidRPr="00704FD8" w14:paraId="6FAC37E5" w14:textId="77777777" w:rsidTr="005A11D8">
        <w:tc>
          <w:tcPr>
            <w:tcW w:w="1980" w:type="dxa"/>
          </w:tcPr>
          <w:p w14:paraId="05680487" w14:textId="77777777" w:rsidR="00241ED6" w:rsidRPr="00704FD8" w:rsidRDefault="00241ED6" w:rsidP="002A0440">
            <w:pPr>
              <w:overflowPunct w:val="0"/>
              <w:autoSpaceDE w:val="0"/>
              <w:autoSpaceDN w:val="0"/>
              <w:adjustRightInd w:val="0"/>
              <w:ind w:left="22" w:hanging="22"/>
              <w:jc w:val="both"/>
              <w:textAlignment w:val="baseline"/>
              <w:rPr>
                <w:rFonts w:ascii="Arial" w:hAnsi="Arial" w:cs="Arial"/>
                <w:sz w:val="22"/>
                <w:szCs w:val="22"/>
                <w:lang w:eastAsia="en-GB"/>
              </w:rPr>
            </w:pPr>
            <w:r w:rsidRPr="00704FD8">
              <w:rPr>
                <w:rFonts w:ascii="Arial" w:hAnsi="Arial" w:cs="Arial"/>
                <w:sz w:val="22"/>
                <w:szCs w:val="22"/>
                <w:lang w:eastAsia="en-GB"/>
              </w:rPr>
              <w:t xml:space="preserve">Mid-Reviews </w:t>
            </w:r>
            <w:r w:rsidRPr="00704FD8">
              <w:rPr>
                <w:rFonts w:ascii="Arial" w:hAnsi="Arial" w:cs="Arial"/>
                <w:i/>
                <w:sz w:val="22"/>
                <w:szCs w:val="22"/>
                <w:lang w:eastAsia="en-GB"/>
              </w:rPr>
              <w:t>(statutory):</w:t>
            </w:r>
          </w:p>
        </w:tc>
        <w:tc>
          <w:tcPr>
            <w:tcW w:w="6846" w:type="dxa"/>
            <w:gridSpan w:val="3"/>
          </w:tcPr>
          <w:p w14:paraId="43316A92" w14:textId="547E57DE" w:rsidR="004A485F" w:rsidRPr="00704FD8" w:rsidRDefault="004A485F" w:rsidP="002A0440">
            <w:pPr>
              <w:overflowPunct w:val="0"/>
              <w:autoSpaceDE w:val="0"/>
              <w:autoSpaceDN w:val="0"/>
              <w:adjustRightInd w:val="0"/>
              <w:ind w:left="709" w:hanging="709"/>
              <w:jc w:val="both"/>
              <w:textAlignment w:val="baseline"/>
              <w:rPr>
                <w:rFonts w:ascii="Arial" w:hAnsi="Arial" w:cs="Arial"/>
                <w:sz w:val="22"/>
                <w:szCs w:val="22"/>
                <w:lang w:eastAsia="en-GB"/>
              </w:rPr>
            </w:pPr>
          </w:p>
        </w:tc>
      </w:tr>
      <w:tr w:rsidR="00241ED6" w:rsidRPr="00704FD8" w14:paraId="63E578D9" w14:textId="77777777" w:rsidTr="005A11D8">
        <w:tc>
          <w:tcPr>
            <w:tcW w:w="1980" w:type="dxa"/>
          </w:tcPr>
          <w:p w14:paraId="1FA3491E" w14:textId="77777777" w:rsidR="00241ED6" w:rsidRPr="00704FD8" w:rsidRDefault="00241ED6" w:rsidP="002A0440">
            <w:pPr>
              <w:overflowPunct w:val="0"/>
              <w:autoSpaceDE w:val="0"/>
              <w:autoSpaceDN w:val="0"/>
              <w:adjustRightInd w:val="0"/>
              <w:ind w:left="709" w:hanging="709"/>
              <w:jc w:val="both"/>
              <w:textAlignment w:val="baseline"/>
              <w:rPr>
                <w:rFonts w:ascii="Arial" w:hAnsi="Arial" w:cs="Arial"/>
                <w:sz w:val="22"/>
                <w:szCs w:val="22"/>
                <w:lang w:eastAsia="en-GB"/>
              </w:rPr>
            </w:pPr>
            <w:r w:rsidRPr="00704FD8">
              <w:rPr>
                <w:rFonts w:ascii="Arial" w:hAnsi="Arial" w:cs="Arial"/>
                <w:sz w:val="22"/>
                <w:szCs w:val="22"/>
                <w:lang w:eastAsia="en-GB"/>
              </w:rPr>
              <w:t>Document No:</w:t>
            </w:r>
          </w:p>
        </w:tc>
        <w:tc>
          <w:tcPr>
            <w:tcW w:w="1701" w:type="dxa"/>
          </w:tcPr>
          <w:p w14:paraId="51BDB8D5" w14:textId="6977562C" w:rsidR="00241ED6" w:rsidRPr="00704FD8" w:rsidRDefault="00241ED6" w:rsidP="002A0440">
            <w:pPr>
              <w:overflowPunct w:val="0"/>
              <w:autoSpaceDE w:val="0"/>
              <w:autoSpaceDN w:val="0"/>
              <w:adjustRightInd w:val="0"/>
              <w:ind w:left="709" w:hanging="709"/>
              <w:jc w:val="both"/>
              <w:textAlignment w:val="baseline"/>
              <w:rPr>
                <w:rFonts w:ascii="Arial" w:hAnsi="Arial" w:cs="Arial"/>
                <w:sz w:val="22"/>
                <w:szCs w:val="22"/>
                <w:lang w:eastAsia="en-GB"/>
              </w:rPr>
            </w:pPr>
            <w:r w:rsidRPr="00704FD8">
              <w:rPr>
                <w:rFonts w:ascii="Arial" w:hAnsi="Arial" w:cs="Arial"/>
                <w:sz w:val="22"/>
                <w:szCs w:val="22"/>
                <w:lang w:eastAsia="en-GB"/>
              </w:rPr>
              <w:t>POL-</w:t>
            </w:r>
            <w:r w:rsidR="001A7783">
              <w:rPr>
                <w:rFonts w:ascii="Arial" w:hAnsi="Arial" w:cs="Arial"/>
                <w:sz w:val="22"/>
                <w:szCs w:val="22"/>
                <w:lang w:eastAsia="en-GB"/>
              </w:rPr>
              <w:t>SCH</w:t>
            </w:r>
            <w:r w:rsidRPr="00704FD8">
              <w:rPr>
                <w:rFonts w:ascii="Arial" w:hAnsi="Arial" w:cs="Arial"/>
                <w:sz w:val="22"/>
                <w:szCs w:val="22"/>
                <w:lang w:eastAsia="en-GB"/>
              </w:rPr>
              <w:t>-00</w:t>
            </w:r>
            <w:r w:rsidR="00AF4813" w:rsidRPr="00704FD8">
              <w:rPr>
                <w:rFonts w:ascii="Arial" w:hAnsi="Arial" w:cs="Arial"/>
                <w:sz w:val="22"/>
                <w:szCs w:val="22"/>
                <w:lang w:eastAsia="en-GB"/>
              </w:rPr>
              <w:t>3</w:t>
            </w:r>
          </w:p>
        </w:tc>
        <w:tc>
          <w:tcPr>
            <w:tcW w:w="5145" w:type="dxa"/>
            <w:gridSpan w:val="2"/>
          </w:tcPr>
          <w:p w14:paraId="6C00AFD6" w14:textId="77777777" w:rsidR="00241ED6" w:rsidRPr="00704FD8" w:rsidRDefault="00241ED6" w:rsidP="002A0440">
            <w:pPr>
              <w:overflowPunct w:val="0"/>
              <w:autoSpaceDE w:val="0"/>
              <w:autoSpaceDN w:val="0"/>
              <w:adjustRightInd w:val="0"/>
              <w:ind w:left="35"/>
              <w:jc w:val="both"/>
              <w:textAlignment w:val="baseline"/>
              <w:rPr>
                <w:rFonts w:ascii="Arial" w:hAnsi="Arial" w:cs="Arial"/>
                <w:sz w:val="20"/>
                <w:szCs w:val="20"/>
                <w:lang w:eastAsia="en-GB"/>
              </w:rPr>
            </w:pPr>
            <w:r w:rsidRPr="00704FD8">
              <w:rPr>
                <w:rFonts w:ascii="Arial" w:hAnsi="Arial" w:cs="Arial"/>
                <w:sz w:val="20"/>
                <w:szCs w:val="20"/>
                <w:lang w:eastAsia="en-GB"/>
              </w:rPr>
              <w:t>The information contained on this document is considered proprietary to East Midlands Education Trust in that these items and processes were developed at private expense. This information shall not be released, disclosed, or duplicated.</w:t>
            </w:r>
          </w:p>
        </w:tc>
      </w:tr>
    </w:tbl>
    <w:p w14:paraId="049F31CB" w14:textId="77777777" w:rsidR="00241ED6" w:rsidRPr="00704FD8" w:rsidRDefault="00961E0E" w:rsidP="002A0440">
      <w:pPr>
        <w:jc w:val="both"/>
        <w:rPr>
          <w:rFonts w:ascii="Arial" w:hAnsi="Arial" w:cs="Arial"/>
          <w:sz w:val="20"/>
        </w:rPr>
      </w:pPr>
      <w:r w:rsidRPr="00704FD8">
        <w:rPr>
          <w:rFonts w:ascii="Arial" w:hAnsi="Arial" w:cs="Arial"/>
          <w:sz w:val="20"/>
        </w:rPr>
        <w:br w:type="page"/>
      </w:r>
    </w:p>
    <w:sdt>
      <w:sdtPr>
        <w:rPr>
          <w:rFonts w:ascii="Arial" w:eastAsia="Times New Roman" w:hAnsi="Arial" w:cs="Arial"/>
          <w:color w:val="auto"/>
          <w:sz w:val="24"/>
          <w:szCs w:val="24"/>
          <w:lang w:val="en-GB"/>
        </w:rPr>
        <w:id w:val="321323716"/>
        <w:docPartObj>
          <w:docPartGallery w:val="Table of Contents"/>
          <w:docPartUnique/>
        </w:docPartObj>
      </w:sdtPr>
      <w:sdtEndPr>
        <w:rPr>
          <w:b/>
          <w:bCs/>
          <w:noProof/>
        </w:rPr>
      </w:sdtEndPr>
      <w:sdtContent>
        <w:p w14:paraId="406425CA" w14:textId="77777777" w:rsidR="007058CE" w:rsidRPr="00704FD8" w:rsidRDefault="007058CE" w:rsidP="002A0440">
          <w:pPr>
            <w:pStyle w:val="TOCHeading"/>
            <w:jc w:val="both"/>
            <w:rPr>
              <w:rFonts w:ascii="Arial" w:hAnsi="Arial" w:cs="Arial"/>
            </w:rPr>
          </w:pPr>
          <w:r w:rsidRPr="00704FD8">
            <w:rPr>
              <w:rFonts w:ascii="Arial" w:hAnsi="Arial" w:cs="Arial"/>
            </w:rPr>
            <w:t>Contents</w:t>
          </w:r>
        </w:p>
        <w:p w14:paraId="53128261" w14:textId="77777777" w:rsidR="0003411D" w:rsidRPr="00704FD8" w:rsidRDefault="0003411D" w:rsidP="002A0440">
          <w:pPr>
            <w:jc w:val="both"/>
            <w:rPr>
              <w:rFonts w:ascii="Arial" w:hAnsi="Arial" w:cs="Arial"/>
              <w:lang w:val="en-US"/>
            </w:rPr>
          </w:pPr>
        </w:p>
        <w:p w14:paraId="62486C05" w14:textId="77777777" w:rsidR="0003411D" w:rsidRPr="00704FD8" w:rsidRDefault="0003411D" w:rsidP="002A0440">
          <w:pPr>
            <w:jc w:val="both"/>
            <w:rPr>
              <w:rFonts w:ascii="Arial" w:hAnsi="Arial" w:cs="Arial"/>
              <w:lang w:val="en-US"/>
            </w:rPr>
          </w:pPr>
        </w:p>
        <w:p w14:paraId="27C8A1FA" w14:textId="1ED16828" w:rsidR="00AD5A9F" w:rsidRDefault="007058CE">
          <w:pPr>
            <w:pStyle w:val="TOC1"/>
            <w:tabs>
              <w:tab w:val="left" w:pos="480"/>
              <w:tab w:val="right" w:leader="dot" w:pos="10790"/>
            </w:tabs>
            <w:rPr>
              <w:rFonts w:asciiTheme="minorHAnsi" w:eastAsiaTheme="minorEastAsia" w:hAnsiTheme="minorHAnsi" w:cstheme="minorBidi"/>
              <w:noProof/>
              <w:kern w:val="2"/>
              <w:lang w:eastAsia="en-GB"/>
              <w14:ligatures w14:val="standardContextual"/>
            </w:rPr>
          </w:pPr>
          <w:r w:rsidRPr="00704FD8">
            <w:rPr>
              <w:rFonts w:ascii="Arial" w:hAnsi="Arial" w:cs="Arial"/>
            </w:rPr>
            <w:fldChar w:fldCharType="begin"/>
          </w:r>
          <w:r w:rsidRPr="00704FD8">
            <w:rPr>
              <w:rFonts w:ascii="Arial" w:hAnsi="Arial" w:cs="Arial"/>
            </w:rPr>
            <w:instrText xml:space="preserve"> TOC \o "1-3" \h \z \u </w:instrText>
          </w:r>
          <w:r w:rsidRPr="00704FD8">
            <w:rPr>
              <w:rFonts w:ascii="Arial" w:hAnsi="Arial" w:cs="Arial"/>
            </w:rPr>
            <w:fldChar w:fldCharType="separate"/>
          </w:r>
          <w:hyperlink w:anchor="_Toc221825950" w:history="1">
            <w:r w:rsidR="00AD5A9F" w:rsidRPr="00C20D99">
              <w:rPr>
                <w:rStyle w:val="Hyperlink"/>
                <w:rFonts w:ascii="Arial" w:hAnsi="Arial" w:cs="Arial"/>
                <w:noProof/>
              </w:rPr>
              <w:t>1</w:t>
            </w:r>
            <w:r w:rsidR="00AD5A9F">
              <w:rPr>
                <w:rFonts w:asciiTheme="minorHAnsi" w:eastAsiaTheme="minorEastAsia" w:hAnsiTheme="minorHAnsi" w:cstheme="minorBidi"/>
                <w:noProof/>
                <w:kern w:val="2"/>
                <w:lang w:eastAsia="en-GB"/>
                <w14:ligatures w14:val="standardContextual"/>
              </w:rPr>
              <w:tab/>
            </w:r>
            <w:r w:rsidR="00AD5A9F" w:rsidRPr="00C20D99">
              <w:rPr>
                <w:rStyle w:val="Hyperlink"/>
                <w:rFonts w:ascii="Arial" w:hAnsi="Arial" w:cs="Arial"/>
                <w:noProof/>
              </w:rPr>
              <w:t>Introduction</w:t>
            </w:r>
            <w:r w:rsidR="00AD5A9F">
              <w:rPr>
                <w:noProof/>
                <w:webHidden/>
              </w:rPr>
              <w:tab/>
            </w:r>
            <w:r w:rsidR="00AD5A9F">
              <w:rPr>
                <w:noProof/>
                <w:webHidden/>
              </w:rPr>
              <w:fldChar w:fldCharType="begin"/>
            </w:r>
            <w:r w:rsidR="00AD5A9F">
              <w:rPr>
                <w:noProof/>
                <w:webHidden/>
              </w:rPr>
              <w:instrText xml:space="preserve"> PAGEREF _Toc221825950 \h </w:instrText>
            </w:r>
            <w:r w:rsidR="00AD5A9F">
              <w:rPr>
                <w:noProof/>
                <w:webHidden/>
              </w:rPr>
            </w:r>
            <w:r w:rsidR="00AD5A9F">
              <w:rPr>
                <w:noProof/>
                <w:webHidden/>
              </w:rPr>
              <w:fldChar w:fldCharType="separate"/>
            </w:r>
            <w:r w:rsidR="00AD5A9F">
              <w:rPr>
                <w:noProof/>
                <w:webHidden/>
              </w:rPr>
              <w:t>3</w:t>
            </w:r>
            <w:r w:rsidR="00AD5A9F">
              <w:rPr>
                <w:noProof/>
                <w:webHidden/>
              </w:rPr>
              <w:fldChar w:fldCharType="end"/>
            </w:r>
          </w:hyperlink>
        </w:p>
        <w:p w14:paraId="56FAAFB0" w14:textId="1DCC5580" w:rsidR="00AD5A9F" w:rsidRDefault="00AD5A9F">
          <w:pPr>
            <w:pStyle w:val="TOC1"/>
            <w:tabs>
              <w:tab w:val="left" w:pos="480"/>
              <w:tab w:val="right" w:leader="dot" w:pos="10790"/>
            </w:tabs>
            <w:rPr>
              <w:rFonts w:asciiTheme="minorHAnsi" w:eastAsiaTheme="minorEastAsia" w:hAnsiTheme="minorHAnsi" w:cstheme="minorBidi"/>
              <w:noProof/>
              <w:kern w:val="2"/>
              <w:lang w:eastAsia="en-GB"/>
              <w14:ligatures w14:val="standardContextual"/>
            </w:rPr>
          </w:pPr>
          <w:hyperlink w:anchor="_Toc221825951" w:history="1">
            <w:r w:rsidRPr="00C20D99">
              <w:rPr>
                <w:rStyle w:val="Hyperlink"/>
                <w:rFonts w:ascii="Arial" w:hAnsi="Arial" w:cs="Arial"/>
                <w:noProof/>
              </w:rPr>
              <w:t>2</w:t>
            </w:r>
            <w:r>
              <w:rPr>
                <w:rFonts w:asciiTheme="minorHAnsi" w:eastAsiaTheme="minorEastAsia" w:hAnsiTheme="minorHAnsi" w:cstheme="minorBidi"/>
                <w:noProof/>
                <w:kern w:val="2"/>
                <w:lang w:eastAsia="en-GB"/>
                <w14:ligatures w14:val="standardContextual"/>
              </w:rPr>
              <w:tab/>
            </w:r>
            <w:r w:rsidRPr="00C20D99">
              <w:rPr>
                <w:rStyle w:val="Hyperlink"/>
                <w:rFonts w:ascii="Arial" w:hAnsi="Arial" w:cs="Arial"/>
                <w:noProof/>
              </w:rPr>
              <w:t>How to raise a concern or make a complaint</w:t>
            </w:r>
            <w:r>
              <w:rPr>
                <w:noProof/>
                <w:webHidden/>
              </w:rPr>
              <w:tab/>
            </w:r>
            <w:r>
              <w:rPr>
                <w:noProof/>
                <w:webHidden/>
              </w:rPr>
              <w:fldChar w:fldCharType="begin"/>
            </w:r>
            <w:r>
              <w:rPr>
                <w:noProof/>
                <w:webHidden/>
              </w:rPr>
              <w:instrText xml:space="preserve"> PAGEREF _Toc221825951 \h </w:instrText>
            </w:r>
            <w:r>
              <w:rPr>
                <w:noProof/>
                <w:webHidden/>
              </w:rPr>
            </w:r>
            <w:r>
              <w:rPr>
                <w:noProof/>
                <w:webHidden/>
              </w:rPr>
              <w:fldChar w:fldCharType="separate"/>
            </w:r>
            <w:r>
              <w:rPr>
                <w:noProof/>
                <w:webHidden/>
              </w:rPr>
              <w:t>3</w:t>
            </w:r>
            <w:r>
              <w:rPr>
                <w:noProof/>
                <w:webHidden/>
              </w:rPr>
              <w:fldChar w:fldCharType="end"/>
            </w:r>
          </w:hyperlink>
        </w:p>
        <w:p w14:paraId="6A32D1CB" w14:textId="601157D0" w:rsidR="00AD5A9F" w:rsidRDefault="00AD5A9F">
          <w:pPr>
            <w:pStyle w:val="TOC1"/>
            <w:tabs>
              <w:tab w:val="left" w:pos="480"/>
              <w:tab w:val="right" w:leader="dot" w:pos="10790"/>
            </w:tabs>
            <w:rPr>
              <w:rFonts w:asciiTheme="minorHAnsi" w:eastAsiaTheme="minorEastAsia" w:hAnsiTheme="minorHAnsi" w:cstheme="minorBidi"/>
              <w:noProof/>
              <w:kern w:val="2"/>
              <w:lang w:eastAsia="en-GB"/>
              <w14:ligatures w14:val="standardContextual"/>
            </w:rPr>
          </w:pPr>
          <w:hyperlink w:anchor="_Toc221825952" w:history="1">
            <w:r w:rsidRPr="00C20D99">
              <w:rPr>
                <w:rStyle w:val="Hyperlink"/>
                <w:rFonts w:ascii="Arial" w:hAnsi="Arial" w:cs="Arial"/>
                <w:noProof/>
                <w:lang w:eastAsia="en-GB"/>
              </w:rPr>
              <w:t>3</w:t>
            </w:r>
            <w:r>
              <w:rPr>
                <w:rFonts w:asciiTheme="minorHAnsi" w:eastAsiaTheme="minorEastAsia" w:hAnsiTheme="minorHAnsi" w:cstheme="minorBidi"/>
                <w:noProof/>
                <w:kern w:val="2"/>
                <w:lang w:eastAsia="en-GB"/>
                <w14:ligatures w14:val="standardContextual"/>
              </w:rPr>
              <w:tab/>
            </w:r>
            <w:r w:rsidRPr="00C20D99">
              <w:rPr>
                <w:rStyle w:val="Hyperlink"/>
                <w:rFonts w:ascii="Arial" w:hAnsi="Arial" w:cs="Arial"/>
                <w:noProof/>
                <w:lang w:eastAsia="en-GB"/>
              </w:rPr>
              <w:t>First stage of the Formal Procedure</w:t>
            </w:r>
            <w:r>
              <w:rPr>
                <w:noProof/>
                <w:webHidden/>
              </w:rPr>
              <w:tab/>
            </w:r>
            <w:r>
              <w:rPr>
                <w:noProof/>
                <w:webHidden/>
              </w:rPr>
              <w:fldChar w:fldCharType="begin"/>
            </w:r>
            <w:r>
              <w:rPr>
                <w:noProof/>
                <w:webHidden/>
              </w:rPr>
              <w:instrText xml:space="preserve"> PAGEREF _Toc221825952 \h </w:instrText>
            </w:r>
            <w:r>
              <w:rPr>
                <w:noProof/>
                <w:webHidden/>
              </w:rPr>
            </w:r>
            <w:r>
              <w:rPr>
                <w:noProof/>
                <w:webHidden/>
              </w:rPr>
              <w:fldChar w:fldCharType="separate"/>
            </w:r>
            <w:r>
              <w:rPr>
                <w:noProof/>
                <w:webHidden/>
              </w:rPr>
              <w:t>4</w:t>
            </w:r>
            <w:r>
              <w:rPr>
                <w:noProof/>
                <w:webHidden/>
              </w:rPr>
              <w:fldChar w:fldCharType="end"/>
            </w:r>
          </w:hyperlink>
        </w:p>
        <w:p w14:paraId="3AA7574D" w14:textId="29C9BD66" w:rsidR="00AD5A9F" w:rsidRDefault="00AD5A9F">
          <w:pPr>
            <w:pStyle w:val="TOC1"/>
            <w:tabs>
              <w:tab w:val="left" w:pos="480"/>
              <w:tab w:val="right" w:leader="dot" w:pos="10790"/>
            </w:tabs>
            <w:rPr>
              <w:rFonts w:asciiTheme="minorHAnsi" w:eastAsiaTheme="minorEastAsia" w:hAnsiTheme="minorHAnsi" w:cstheme="minorBidi"/>
              <w:noProof/>
              <w:kern w:val="2"/>
              <w:lang w:eastAsia="en-GB"/>
              <w14:ligatures w14:val="standardContextual"/>
            </w:rPr>
          </w:pPr>
          <w:hyperlink w:anchor="_Toc221825953" w:history="1">
            <w:r w:rsidRPr="00C20D99">
              <w:rPr>
                <w:rStyle w:val="Hyperlink"/>
                <w:rFonts w:ascii="Arial" w:hAnsi="Arial" w:cs="Arial"/>
                <w:noProof/>
              </w:rPr>
              <w:t>4</w:t>
            </w:r>
            <w:r>
              <w:rPr>
                <w:rFonts w:asciiTheme="minorHAnsi" w:eastAsiaTheme="minorEastAsia" w:hAnsiTheme="minorHAnsi" w:cstheme="minorBidi"/>
                <w:noProof/>
                <w:kern w:val="2"/>
                <w:lang w:eastAsia="en-GB"/>
                <w14:ligatures w14:val="standardContextual"/>
              </w:rPr>
              <w:tab/>
            </w:r>
            <w:r w:rsidRPr="00C20D99">
              <w:rPr>
                <w:rStyle w:val="Hyperlink"/>
                <w:rFonts w:ascii="Arial" w:hAnsi="Arial" w:cs="Arial"/>
                <w:noProof/>
              </w:rPr>
              <w:t>Second Stage of the Formal Procedure</w:t>
            </w:r>
            <w:r>
              <w:rPr>
                <w:noProof/>
                <w:webHidden/>
              </w:rPr>
              <w:tab/>
            </w:r>
            <w:r>
              <w:rPr>
                <w:noProof/>
                <w:webHidden/>
              </w:rPr>
              <w:fldChar w:fldCharType="begin"/>
            </w:r>
            <w:r>
              <w:rPr>
                <w:noProof/>
                <w:webHidden/>
              </w:rPr>
              <w:instrText xml:space="preserve"> PAGEREF _Toc221825953 \h </w:instrText>
            </w:r>
            <w:r>
              <w:rPr>
                <w:noProof/>
                <w:webHidden/>
              </w:rPr>
            </w:r>
            <w:r>
              <w:rPr>
                <w:noProof/>
                <w:webHidden/>
              </w:rPr>
              <w:fldChar w:fldCharType="separate"/>
            </w:r>
            <w:r>
              <w:rPr>
                <w:noProof/>
                <w:webHidden/>
              </w:rPr>
              <w:t>5</w:t>
            </w:r>
            <w:r>
              <w:rPr>
                <w:noProof/>
                <w:webHidden/>
              </w:rPr>
              <w:fldChar w:fldCharType="end"/>
            </w:r>
          </w:hyperlink>
        </w:p>
        <w:p w14:paraId="40CCF6CB" w14:textId="60964D93" w:rsidR="00AD5A9F" w:rsidRDefault="00AD5A9F">
          <w:pPr>
            <w:pStyle w:val="TOC1"/>
            <w:tabs>
              <w:tab w:val="left" w:pos="480"/>
              <w:tab w:val="right" w:leader="dot" w:pos="10790"/>
            </w:tabs>
            <w:rPr>
              <w:rFonts w:asciiTheme="minorHAnsi" w:eastAsiaTheme="minorEastAsia" w:hAnsiTheme="minorHAnsi" w:cstheme="minorBidi"/>
              <w:noProof/>
              <w:kern w:val="2"/>
              <w:lang w:eastAsia="en-GB"/>
              <w14:ligatures w14:val="standardContextual"/>
            </w:rPr>
          </w:pPr>
          <w:hyperlink w:anchor="_Toc221825954" w:history="1">
            <w:r w:rsidRPr="00C20D99">
              <w:rPr>
                <w:rStyle w:val="Hyperlink"/>
                <w:rFonts w:ascii="Arial" w:hAnsi="Arial" w:cs="Arial"/>
                <w:noProof/>
              </w:rPr>
              <w:t>5</w:t>
            </w:r>
            <w:r>
              <w:rPr>
                <w:rFonts w:asciiTheme="minorHAnsi" w:eastAsiaTheme="minorEastAsia" w:hAnsiTheme="minorHAnsi" w:cstheme="minorBidi"/>
                <w:noProof/>
                <w:kern w:val="2"/>
                <w:lang w:eastAsia="en-GB"/>
                <w14:ligatures w14:val="standardContextual"/>
              </w:rPr>
              <w:tab/>
            </w:r>
            <w:r w:rsidRPr="00C20D99">
              <w:rPr>
                <w:rStyle w:val="Hyperlink"/>
                <w:rFonts w:ascii="Arial" w:hAnsi="Arial" w:cs="Arial"/>
                <w:noProof/>
              </w:rPr>
              <w:t>Third Stage of the Formal Procedure</w:t>
            </w:r>
            <w:r>
              <w:rPr>
                <w:noProof/>
                <w:webHidden/>
              </w:rPr>
              <w:tab/>
            </w:r>
            <w:r>
              <w:rPr>
                <w:noProof/>
                <w:webHidden/>
              </w:rPr>
              <w:fldChar w:fldCharType="begin"/>
            </w:r>
            <w:r>
              <w:rPr>
                <w:noProof/>
                <w:webHidden/>
              </w:rPr>
              <w:instrText xml:space="preserve"> PAGEREF _Toc221825954 \h </w:instrText>
            </w:r>
            <w:r>
              <w:rPr>
                <w:noProof/>
                <w:webHidden/>
              </w:rPr>
            </w:r>
            <w:r>
              <w:rPr>
                <w:noProof/>
                <w:webHidden/>
              </w:rPr>
              <w:fldChar w:fldCharType="separate"/>
            </w:r>
            <w:r>
              <w:rPr>
                <w:noProof/>
                <w:webHidden/>
              </w:rPr>
              <w:t>5</w:t>
            </w:r>
            <w:r>
              <w:rPr>
                <w:noProof/>
                <w:webHidden/>
              </w:rPr>
              <w:fldChar w:fldCharType="end"/>
            </w:r>
          </w:hyperlink>
        </w:p>
        <w:p w14:paraId="1224B113" w14:textId="65B83A89" w:rsidR="00AD5A9F" w:rsidRDefault="00AD5A9F">
          <w:pPr>
            <w:pStyle w:val="TOC1"/>
            <w:tabs>
              <w:tab w:val="right" w:leader="dot" w:pos="10790"/>
            </w:tabs>
            <w:rPr>
              <w:rFonts w:asciiTheme="minorHAnsi" w:eastAsiaTheme="minorEastAsia" w:hAnsiTheme="minorHAnsi" w:cstheme="minorBidi"/>
              <w:noProof/>
              <w:kern w:val="2"/>
              <w:lang w:eastAsia="en-GB"/>
              <w14:ligatures w14:val="standardContextual"/>
            </w:rPr>
          </w:pPr>
          <w:hyperlink w:anchor="_Toc221825955" w:history="1">
            <w:r w:rsidRPr="00C20D99">
              <w:rPr>
                <w:rStyle w:val="Hyperlink"/>
                <w:rFonts w:ascii="Arial" w:hAnsi="Arial" w:cs="Arial"/>
                <w:noProof/>
              </w:rPr>
              <w:t>Appendix A</w:t>
            </w:r>
            <w:r>
              <w:rPr>
                <w:noProof/>
                <w:webHidden/>
              </w:rPr>
              <w:tab/>
            </w:r>
            <w:r>
              <w:rPr>
                <w:noProof/>
                <w:webHidden/>
              </w:rPr>
              <w:fldChar w:fldCharType="begin"/>
            </w:r>
            <w:r>
              <w:rPr>
                <w:noProof/>
                <w:webHidden/>
              </w:rPr>
              <w:instrText xml:space="preserve"> PAGEREF _Toc221825955 \h </w:instrText>
            </w:r>
            <w:r>
              <w:rPr>
                <w:noProof/>
                <w:webHidden/>
              </w:rPr>
            </w:r>
            <w:r>
              <w:rPr>
                <w:noProof/>
                <w:webHidden/>
              </w:rPr>
              <w:fldChar w:fldCharType="separate"/>
            </w:r>
            <w:r>
              <w:rPr>
                <w:noProof/>
                <w:webHidden/>
              </w:rPr>
              <w:t>8</w:t>
            </w:r>
            <w:r>
              <w:rPr>
                <w:noProof/>
                <w:webHidden/>
              </w:rPr>
              <w:fldChar w:fldCharType="end"/>
            </w:r>
          </w:hyperlink>
        </w:p>
        <w:p w14:paraId="24A9EBE3" w14:textId="14ED9919" w:rsidR="00AD5A9F" w:rsidRDefault="00AD5A9F">
          <w:pPr>
            <w:pStyle w:val="TOC1"/>
            <w:tabs>
              <w:tab w:val="right" w:leader="dot" w:pos="10790"/>
            </w:tabs>
            <w:rPr>
              <w:rFonts w:asciiTheme="minorHAnsi" w:eastAsiaTheme="minorEastAsia" w:hAnsiTheme="minorHAnsi" w:cstheme="minorBidi"/>
              <w:noProof/>
              <w:kern w:val="2"/>
              <w:lang w:eastAsia="en-GB"/>
              <w14:ligatures w14:val="standardContextual"/>
            </w:rPr>
          </w:pPr>
          <w:hyperlink w:anchor="_Toc221825956" w:history="1">
            <w:r w:rsidRPr="00C20D99">
              <w:rPr>
                <w:rStyle w:val="Hyperlink"/>
                <w:rFonts w:ascii="Arial" w:hAnsi="Arial" w:cs="Arial"/>
                <w:noProof/>
              </w:rPr>
              <w:t>Appendix B</w:t>
            </w:r>
            <w:r>
              <w:rPr>
                <w:noProof/>
                <w:webHidden/>
              </w:rPr>
              <w:tab/>
            </w:r>
            <w:r>
              <w:rPr>
                <w:noProof/>
                <w:webHidden/>
              </w:rPr>
              <w:fldChar w:fldCharType="begin"/>
            </w:r>
            <w:r>
              <w:rPr>
                <w:noProof/>
                <w:webHidden/>
              </w:rPr>
              <w:instrText xml:space="preserve"> PAGEREF _Toc221825956 \h </w:instrText>
            </w:r>
            <w:r>
              <w:rPr>
                <w:noProof/>
                <w:webHidden/>
              </w:rPr>
            </w:r>
            <w:r>
              <w:rPr>
                <w:noProof/>
                <w:webHidden/>
              </w:rPr>
              <w:fldChar w:fldCharType="separate"/>
            </w:r>
            <w:r>
              <w:rPr>
                <w:noProof/>
                <w:webHidden/>
              </w:rPr>
              <w:t>12</w:t>
            </w:r>
            <w:r>
              <w:rPr>
                <w:noProof/>
                <w:webHidden/>
              </w:rPr>
              <w:fldChar w:fldCharType="end"/>
            </w:r>
          </w:hyperlink>
        </w:p>
        <w:p w14:paraId="25CB2FF8" w14:textId="633E8B74" w:rsidR="00AD5A9F" w:rsidRDefault="00AD5A9F">
          <w:pPr>
            <w:pStyle w:val="TOC1"/>
            <w:tabs>
              <w:tab w:val="right" w:leader="dot" w:pos="10790"/>
            </w:tabs>
            <w:rPr>
              <w:rFonts w:asciiTheme="minorHAnsi" w:eastAsiaTheme="minorEastAsia" w:hAnsiTheme="minorHAnsi" w:cstheme="minorBidi"/>
              <w:noProof/>
              <w:kern w:val="2"/>
              <w:lang w:eastAsia="en-GB"/>
              <w14:ligatures w14:val="standardContextual"/>
            </w:rPr>
          </w:pPr>
          <w:hyperlink w:anchor="_Toc221825957" w:history="1">
            <w:r w:rsidRPr="00C20D99">
              <w:rPr>
                <w:rStyle w:val="Hyperlink"/>
                <w:rFonts w:ascii="Arial" w:hAnsi="Arial" w:cs="Arial"/>
                <w:noProof/>
              </w:rPr>
              <w:t>Appendix C</w:t>
            </w:r>
            <w:r>
              <w:rPr>
                <w:noProof/>
                <w:webHidden/>
              </w:rPr>
              <w:tab/>
            </w:r>
            <w:r>
              <w:rPr>
                <w:noProof/>
                <w:webHidden/>
              </w:rPr>
              <w:fldChar w:fldCharType="begin"/>
            </w:r>
            <w:r>
              <w:rPr>
                <w:noProof/>
                <w:webHidden/>
              </w:rPr>
              <w:instrText xml:space="preserve"> PAGEREF _Toc221825957 \h </w:instrText>
            </w:r>
            <w:r>
              <w:rPr>
                <w:noProof/>
                <w:webHidden/>
              </w:rPr>
            </w:r>
            <w:r>
              <w:rPr>
                <w:noProof/>
                <w:webHidden/>
              </w:rPr>
              <w:fldChar w:fldCharType="separate"/>
            </w:r>
            <w:r>
              <w:rPr>
                <w:noProof/>
                <w:webHidden/>
              </w:rPr>
              <w:t>14</w:t>
            </w:r>
            <w:r>
              <w:rPr>
                <w:noProof/>
                <w:webHidden/>
              </w:rPr>
              <w:fldChar w:fldCharType="end"/>
            </w:r>
          </w:hyperlink>
        </w:p>
        <w:p w14:paraId="3CF2D8B6" w14:textId="7EFC0206" w:rsidR="007058CE" w:rsidRPr="00704FD8" w:rsidRDefault="007058CE" w:rsidP="002A0440">
          <w:pPr>
            <w:jc w:val="both"/>
            <w:rPr>
              <w:rFonts w:ascii="Arial" w:hAnsi="Arial" w:cs="Arial"/>
            </w:rPr>
          </w:pPr>
          <w:r w:rsidRPr="00704FD8">
            <w:rPr>
              <w:rFonts w:ascii="Arial" w:hAnsi="Arial" w:cs="Arial"/>
              <w:b/>
              <w:bCs/>
              <w:noProof/>
            </w:rPr>
            <w:fldChar w:fldCharType="end"/>
          </w:r>
        </w:p>
      </w:sdtContent>
    </w:sdt>
    <w:p w14:paraId="0FB78278" w14:textId="77777777" w:rsidR="00961E0E" w:rsidRPr="00704FD8" w:rsidRDefault="00961E0E" w:rsidP="002A0440">
      <w:pPr>
        <w:jc w:val="both"/>
        <w:rPr>
          <w:rFonts w:ascii="Arial" w:hAnsi="Arial" w:cs="Arial"/>
          <w:sz w:val="20"/>
        </w:rPr>
      </w:pPr>
    </w:p>
    <w:p w14:paraId="1FC39945" w14:textId="77777777" w:rsidR="007D4DDE" w:rsidRPr="00704FD8" w:rsidRDefault="007D4DDE" w:rsidP="002A0440">
      <w:pPr>
        <w:jc w:val="both"/>
        <w:rPr>
          <w:rFonts w:ascii="Arial" w:hAnsi="Arial" w:cs="Arial"/>
          <w:sz w:val="20"/>
        </w:rPr>
      </w:pPr>
      <w:r w:rsidRPr="00704FD8">
        <w:rPr>
          <w:rFonts w:ascii="Arial" w:hAnsi="Arial" w:cs="Arial"/>
          <w:sz w:val="20"/>
        </w:rPr>
        <w:br w:type="page"/>
      </w:r>
    </w:p>
    <w:p w14:paraId="3E7A9F1C" w14:textId="77777777" w:rsidR="008140D2" w:rsidRPr="00704FD8" w:rsidRDefault="00241ED6" w:rsidP="002A0440">
      <w:pPr>
        <w:pStyle w:val="Heading1"/>
        <w:numPr>
          <w:ilvl w:val="0"/>
          <w:numId w:val="2"/>
        </w:numPr>
        <w:ind w:left="567" w:hanging="567"/>
        <w:jc w:val="both"/>
        <w:rPr>
          <w:rFonts w:ascii="Arial" w:hAnsi="Arial" w:cs="Arial"/>
        </w:rPr>
      </w:pPr>
      <w:bookmarkStart w:id="0" w:name="_Toc221825950"/>
      <w:r w:rsidRPr="00704FD8">
        <w:rPr>
          <w:rFonts w:ascii="Arial" w:hAnsi="Arial" w:cs="Arial"/>
        </w:rPr>
        <w:lastRenderedPageBreak/>
        <w:t>Introduction</w:t>
      </w:r>
      <w:bookmarkEnd w:id="0"/>
    </w:p>
    <w:p w14:paraId="0562CB0E" w14:textId="77777777" w:rsidR="00DB3FB0" w:rsidRPr="00704FD8" w:rsidRDefault="00DB3FB0" w:rsidP="002A0440">
      <w:pPr>
        <w:ind w:left="567" w:hanging="567"/>
        <w:jc w:val="both"/>
        <w:rPr>
          <w:rFonts w:ascii="Arial" w:hAnsi="Arial" w:cs="Arial"/>
        </w:rPr>
      </w:pPr>
    </w:p>
    <w:p w14:paraId="378624DE" w14:textId="77777777" w:rsidR="004B4730" w:rsidRPr="00704FD8" w:rsidRDefault="00DB3FB0" w:rsidP="002A0440">
      <w:pPr>
        <w:ind w:left="567" w:hanging="567"/>
        <w:jc w:val="both"/>
        <w:rPr>
          <w:rFonts w:ascii="Arial" w:hAnsi="Arial" w:cs="Arial"/>
        </w:rPr>
      </w:pPr>
      <w:r w:rsidRPr="00704FD8">
        <w:rPr>
          <w:rFonts w:ascii="Arial" w:hAnsi="Arial" w:cs="Arial"/>
        </w:rPr>
        <w:t>1.1</w:t>
      </w:r>
      <w:r w:rsidRPr="00704FD8">
        <w:rPr>
          <w:rFonts w:ascii="Arial" w:hAnsi="Arial" w:cs="Arial"/>
        </w:rPr>
        <w:tab/>
      </w:r>
      <w:r w:rsidR="00D56295" w:rsidRPr="00704FD8">
        <w:rPr>
          <w:rFonts w:ascii="Arial" w:hAnsi="Arial" w:cs="Arial"/>
        </w:rPr>
        <w:t xml:space="preserve">This policy applies to </w:t>
      </w:r>
      <w:r w:rsidR="00D56295" w:rsidRPr="00704FD8">
        <w:rPr>
          <w:rFonts w:ascii="Arial" w:hAnsi="Arial" w:cs="Arial"/>
          <w:b/>
          <w:bCs/>
          <w:u w:val="single"/>
        </w:rPr>
        <w:t xml:space="preserve">all </w:t>
      </w:r>
      <w:r w:rsidR="00D56295" w:rsidRPr="00704FD8">
        <w:rPr>
          <w:rFonts w:ascii="Arial" w:hAnsi="Arial" w:cs="Arial"/>
          <w:b/>
          <w:bCs/>
        </w:rPr>
        <w:t>complaints</w:t>
      </w:r>
      <w:r w:rsidR="00D56295" w:rsidRPr="00704FD8">
        <w:rPr>
          <w:rFonts w:ascii="Arial" w:hAnsi="Arial" w:cs="Arial"/>
        </w:rPr>
        <w:t xml:space="preserve"> by parents</w:t>
      </w:r>
      <w:r w:rsidR="00CD15B4" w:rsidRPr="00704FD8">
        <w:rPr>
          <w:rFonts w:ascii="Arial" w:hAnsi="Arial" w:cs="Arial"/>
        </w:rPr>
        <w:t xml:space="preserve"> or </w:t>
      </w:r>
      <w:r w:rsidR="00FB0A00" w:rsidRPr="00704FD8">
        <w:rPr>
          <w:rFonts w:ascii="Arial" w:hAnsi="Arial" w:cs="Arial"/>
        </w:rPr>
        <w:t xml:space="preserve">carers </w:t>
      </w:r>
      <w:r w:rsidR="00D56295" w:rsidRPr="00704FD8">
        <w:rPr>
          <w:rFonts w:ascii="Arial" w:hAnsi="Arial" w:cs="Arial"/>
        </w:rPr>
        <w:t>of pupils currently attending the school made against the school (except in relation to admissions, exclusions and child protection allegations which have their own processes)</w:t>
      </w:r>
      <w:r w:rsidR="00FB0A00" w:rsidRPr="00704FD8">
        <w:rPr>
          <w:rFonts w:ascii="Arial" w:hAnsi="Arial" w:cs="Arial"/>
        </w:rPr>
        <w:t>,</w:t>
      </w:r>
      <w:r w:rsidR="00D56295" w:rsidRPr="00704FD8">
        <w:rPr>
          <w:rFonts w:ascii="Arial" w:hAnsi="Arial" w:cs="Arial"/>
        </w:rPr>
        <w:t xml:space="preserve"> which have been raised with the school as a matter of concern but which have not been capable of informal resolution and which the complainant or the school consider should be dealt with on a formal basis.  </w:t>
      </w:r>
    </w:p>
    <w:p w14:paraId="34CE0A41" w14:textId="77777777" w:rsidR="004B4730" w:rsidRPr="00704FD8" w:rsidRDefault="004B4730" w:rsidP="002A0440">
      <w:pPr>
        <w:ind w:left="567" w:hanging="567"/>
        <w:jc w:val="both"/>
        <w:rPr>
          <w:rFonts w:ascii="Arial" w:hAnsi="Arial" w:cs="Arial"/>
        </w:rPr>
      </w:pPr>
    </w:p>
    <w:p w14:paraId="5F32184E" w14:textId="77777777" w:rsidR="00D56295" w:rsidRPr="00704FD8" w:rsidRDefault="00DB3FB0" w:rsidP="002A0440">
      <w:pPr>
        <w:ind w:left="567" w:hanging="567"/>
        <w:jc w:val="both"/>
        <w:rPr>
          <w:rFonts w:ascii="Arial" w:hAnsi="Arial" w:cs="Arial"/>
        </w:rPr>
      </w:pPr>
      <w:r w:rsidRPr="00704FD8">
        <w:rPr>
          <w:rFonts w:ascii="Arial" w:hAnsi="Arial" w:cs="Arial"/>
        </w:rPr>
        <w:t>1.2</w:t>
      </w:r>
      <w:r w:rsidRPr="00704FD8">
        <w:rPr>
          <w:rFonts w:ascii="Arial" w:hAnsi="Arial" w:cs="Arial"/>
        </w:rPr>
        <w:tab/>
      </w:r>
      <w:r w:rsidR="00CD15B4" w:rsidRPr="00704FD8">
        <w:rPr>
          <w:rFonts w:ascii="Arial" w:hAnsi="Arial" w:cs="Arial"/>
        </w:rPr>
        <w:t>Complaints by people other than pa</w:t>
      </w:r>
      <w:r w:rsidRPr="00704FD8">
        <w:rPr>
          <w:rFonts w:ascii="Arial" w:hAnsi="Arial" w:cs="Arial"/>
        </w:rPr>
        <w:t>rents (excluding employees) will</w:t>
      </w:r>
      <w:r w:rsidR="00CD15B4" w:rsidRPr="00704FD8">
        <w:rPr>
          <w:rFonts w:ascii="Arial" w:hAnsi="Arial" w:cs="Arial"/>
        </w:rPr>
        <w:t xml:space="preserve"> be dealt with at the discretion of the head teacher and in a manner determined by the head teacher.  There is no recourse to governors for such complaints.  </w:t>
      </w:r>
      <w:r w:rsidR="00074B45" w:rsidRPr="00704FD8">
        <w:rPr>
          <w:rFonts w:ascii="Arial" w:hAnsi="Arial" w:cs="Arial"/>
        </w:rPr>
        <w:t>Appendix A should be used by governors or trustees who wish to make a complaint.</w:t>
      </w:r>
    </w:p>
    <w:p w14:paraId="62EBF3C5" w14:textId="77777777" w:rsidR="00D56295" w:rsidRPr="00704FD8" w:rsidRDefault="00D56295" w:rsidP="002A0440">
      <w:pPr>
        <w:ind w:left="567" w:hanging="567"/>
        <w:jc w:val="both"/>
        <w:rPr>
          <w:rFonts w:ascii="Arial" w:hAnsi="Arial" w:cs="Arial"/>
        </w:rPr>
      </w:pPr>
    </w:p>
    <w:p w14:paraId="31C12210" w14:textId="77777777" w:rsidR="004B4730" w:rsidRPr="00704FD8" w:rsidRDefault="00816EBE" w:rsidP="002A0440">
      <w:pPr>
        <w:ind w:left="567" w:hanging="567"/>
        <w:jc w:val="both"/>
        <w:rPr>
          <w:rFonts w:ascii="Arial" w:hAnsi="Arial" w:cs="Arial"/>
        </w:rPr>
      </w:pPr>
      <w:r w:rsidRPr="00704FD8">
        <w:rPr>
          <w:rFonts w:ascii="Arial" w:hAnsi="Arial" w:cs="Arial"/>
        </w:rPr>
        <w:t>1.3</w:t>
      </w:r>
      <w:r w:rsidRPr="00704FD8">
        <w:rPr>
          <w:rFonts w:ascii="Arial" w:hAnsi="Arial" w:cs="Arial"/>
        </w:rPr>
        <w:tab/>
      </w:r>
      <w:r w:rsidR="004B4730" w:rsidRPr="00704FD8">
        <w:rPr>
          <w:rFonts w:ascii="Arial" w:hAnsi="Arial" w:cs="Arial"/>
        </w:rPr>
        <w:t>The difference between a concern and a complaint</w:t>
      </w:r>
    </w:p>
    <w:p w14:paraId="6D98A12B" w14:textId="77777777" w:rsidR="00EB5857" w:rsidRPr="00704FD8" w:rsidRDefault="00EB5857" w:rsidP="002A0440">
      <w:pPr>
        <w:pStyle w:val="Default"/>
        <w:ind w:left="567" w:hanging="567"/>
        <w:jc w:val="both"/>
        <w:rPr>
          <w:rFonts w:ascii="Arial" w:hAnsi="Arial" w:cs="Arial"/>
        </w:rPr>
      </w:pPr>
    </w:p>
    <w:p w14:paraId="5AB8FEF3" w14:textId="74A927AB" w:rsidR="004B4730" w:rsidRPr="00704FD8" w:rsidRDefault="004B4730" w:rsidP="002A0440">
      <w:pPr>
        <w:pStyle w:val="CM7"/>
        <w:numPr>
          <w:ilvl w:val="0"/>
          <w:numId w:val="5"/>
        </w:numPr>
        <w:ind w:left="993" w:hanging="426"/>
        <w:jc w:val="both"/>
        <w:rPr>
          <w:rFonts w:ascii="Arial" w:hAnsi="Arial" w:cs="Arial"/>
        </w:rPr>
      </w:pPr>
      <w:r w:rsidRPr="00704FD8">
        <w:rPr>
          <w:rFonts w:ascii="Arial" w:hAnsi="Arial" w:cs="Arial"/>
        </w:rPr>
        <w:t>A concern may be defined as ‘an expression of worry or doubt over an issue considered to be important for which reassurances are sought</w:t>
      </w:r>
      <w:r w:rsidR="00A37DD6" w:rsidRPr="00704FD8">
        <w:rPr>
          <w:rFonts w:ascii="Arial" w:hAnsi="Arial" w:cs="Arial"/>
        </w:rPr>
        <w:t>.’</w:t>
      </w:r>
      <w:r w:rsidR="00FB0A00" w:rsidRPr="00704FD8">
        <w:rPr>
          <w:rFonts w:ascii="Arial" w:hAnsi="Arial" w:cs="Arial"/>
        </w:rPr>
        <w:t xml:space="preserve"> This policy does not apply in these </w:t>
      </w:r>
      <w:r w:rsidR="00673C6A" w:rsidRPr="00704FD8">
        <w:rPr>
          <w:rFonts w:ascii="Arial" w:hAnsi="Arial" w:cs="Arial"/>
        </w:rPr>
        <w:t>instances,</w:t>
      </w:r>
      <w:r w:rsidR="00FB0A00" w:rsidRPr="00704FD8">
        <w:rPr>
          <w:rFonts w:ascii="Arial" w:hAnsi="Arial" w:cs="Arial"/>
        </w:rPr>
        <w:t xml:space="preserve"> and the school should provide relevant reassurances instead. </w:t>
      </w:r>
    </w:p>
    <w:p w14:paraId="2946DB82" w14:textId="77777777" w:rsidR="004B4730" w:rsidRPr="00704FD8" w:rsidRDefault="004B4730" w:rsidP="002A0440">
      <w:pPr>
        <w:pStyle w:val="Default"/>
        <w:ind w:left="993" w:hanging="426"/>
        <w:jc w:val="both"/>
        <w:rPr>
          <w:rFonts w:ascii="Arial" w:hAnsi="Arial" w:cs="Arial"/>
        </w:rPr>
      </w:pPr>
    </w:p>
    <w:p w14:paraId="236275EC" w14:textId="47E65C0A" w:rsidR="004B4730" w:rsidRPr="00704FD8" w:rsidRDefault="004B4730" w:rsidP="002A0440">
      <w:pPr>
        <w:pStyle w:val="Default"/>
        <w:numPr>
          <w:ilvl w:val="0"/>
          <w:numId w:val="5"/>
        </w:numPr>
        <w:ind w:left="993" w:hanging="426"/>
        <w:jc w:val="both"/>
        <w:rPr>
          <w:rFonts w:ascii="Arial" w:hAnsi="Arial" w:cs="Arial"/>
        </w:rPr>
      </w:pPr>
      <w:r w:rsidRPr="7B1E9B57">
        <w:rPr>
          <w:rFonts w:ascii="Arial" w:hAnsi="Arial" w:cs="Arial"/>
        </w:rPr>
        <w:t>A complaint may be defined as ‘an expression of dissatisfaction however made, about actions taken or a lack of action</w:t>
      </w:r>
      <w:r w:rsidR="00A37DD6" w:rsidRPr="7B1E9B57">
        <w:rPr>
          <w:rFonts w:ascii="Arial" w:hAnsi="Arial" w:cs="Arial"/>
        </w:rPr>
        <w:t>.’</w:t>
      </w:r>
    </w:p>
    <w:p w14:paraId="74FB3B08" w14:textId="77777777" w:rsidR="004B4730" w:rsidRPr="00704FD8" w:rsidRDefault="00816EBE" w:rsidP="002A0440">
      <w:pPr>
        <w:pStyle w:val="Heading1"/>
        <w:ind w:left="567" w:hanging="567"/>
        <w:jc w:val="both"/>
        <w:rPr>
          <w:rFonts w:ascii="Arial" w:hAnsi="Arial" w:cs="Arial"/>
        </w:rPr>
      </w:pPr>
      <w:bookmarkStart w:id="1" w:name="_Toc221825951"/>
      <w:r w:rsidRPr="00704FD8">
        <w:rPr>
          <w:rFonts w:ascii="Arial" w:hAnsi="Arial" w:cs="Arial"/>
        </w:rPr>
        <w:t>2</w:t>
      </w:r>
      <w:r w:rsidR="00DB3FB0" w:rsidRPr="00704FD8">
        <w:rPr>
          <w:rFonts w:ascii="Arial" w:hAnsi="Arial" w:cs="Arial"/>
        </w:rPr>
        <w:tab/>
      </w:r>
      <w:r w:rsidR="004B4730" w:rsidRPr="00704FD8">
        <w:rPr>
          <w:rFonts w:ascii="Arial" w:hAnsi="Arial" w:cs="Arial"/>
        </w:rPr>
        <w:t>How to raise a concern or make a complaint</w:t>
      </w:r>
      <w:bookmarkEnd w:id="1"/>
    </w:p>
    <w:p w14:paraId="110FFD37" w14:textId="77777777" w:rsidR="00EB5857" w:rsidRPr="00704FD8" w:rsidRDefault="00EB5857" w:rsidP="002A0440">
      <w:pPr>
        <w:pStyle w:val="Default"/>
        <w:ind w:left="567" w:hanging="567"/>
        <w:jc w:val="both"/>
        <w:rPr>
          <w:rFonts w:ascii="Arial" w:hAnsi="Arial" w:cs="Arial"/>
        </w:rPr>
      </w:pPr>
    </w:p>
    <w:p w14:paraId="7B262E72" w14:textId="77777777" w:rsidR="00D56295" w:rsidRPr="00704FD8" w:rsidRDefault="00816EBE" w:rsidP="002A0440">
      <w:pPr>
        <w:pStyle w:val="CM7"/>
        <w:ind w:left="567" w:hanging="567"/>
        <w:jc w:val="both"/>
        <w:rPr>
          <w:rFonts w:ascii="Arial" w:hAnsi="Arial" w:cs="Arial"/>
        </w:rPr>
      </w:pPr>
      <w:r w:rsidRPr="00704FD8">
        <w:rPr>
          <w:rFonts w:ascii="Arial" w:hAnsi="Arial" w:cs="Arial"/>
        </w:rPr>
        <w:t>2</w:t>
      </w:r>
      <w:r w:rsidR="00440710" w:rsidRPr="00704FD8">
        <w:rPr>
          <w:rFonts w:ascii="Arial" w:hAnsi="Arial" w:cs="Arial"/>
        </w:rPr>
        <w:t>.1</w:t>
      </w:r>
      <w:r w:rsidR="00440710" w:rsidRPr="00704FD8">
        <w:rPr>
          <w:rFonts w:ascii="Arial" w:hAnsi="Arial" w:cs="Arial"/>
        </w:rPr>
        <w:tab/>
      </w:r>
      <w:r w:rsidR="00D56295" w:rsidRPr="00704FD8">
        <w:rPr>
          <w:rFonts w:ascii="Arial" w:hAnsi="Arial" w:cs="Arial"/>
        </w:rPr>
        <w:t>The school expects that before seeking to use this formal policy the complainant:</w:t>
      </w:r>
    </w:p>
    <w:p w14:paraId="6B699379" w14:textId="77777777" w:rsidR="0008356A" w:rsidRPr="00704FD8" w:rsidRDefault="0008356A" w:rsidP="002A0440">
      <w:pPr>
        <w:pStyle w:val="Default"/>
        <w:jc w:val="both"/>
        <w:rPr>
          <w:rFonts w:ascii="Arial" w:hAnsi="Arial" w:cs="Arial"/>
        </w:rPr>
      </w:pPr>
    </w:p>
    <w:p w14:paraId="0DF04320" w14:textId="7744B040" w:rsidR="00893A87" w:rsidRPr="00704FD8" w:rsidRDefault="00893A87" w:rsidP="002A0440">
      <w:pPr>
        <w:pStyle w:val="Default"/>
        <w:ind w:left="993" w:hanging="426"/>
        <w:jc w:val="both"/>
        <w:rPr>
          <w:rFonts w:ascii="Arial" w:hAnsi="Arial" w:cs="Arial"/>
        </w:rPr>
      </w:pPr>
      <w:r w:rsidRPr="00704FD8">
        <w:rPr>
          <w:rFonts w:ascii="Arial" w:hAnsi="Arial" w:cs="Arial"/>
        </w:rPr>
        <w:t>a)</w:t>
      </w:r>
      <w:r w:rsidRPr="00704FD8">
        <w:rPr>
          <w:rFonts w:ascii="Arial" w:hAnsi="Arial" w:cs="Arial"/>
        </w:rPr>
        <w:tab/>
      </w:r>
      <w:r w:rsidR="00045B23" w:rsidRPr="00704FD8">
        <w:rPr>
          <w:rFonts w:ascii="Arial" w:hAnsi="Arial" w:cs="Arial"/>
        </w:rPr>
        <w:t>has</w:t>
      </w:r>
      <w:r w:rsidRPr="00704FD8">
        <w:rPr>
          <w:rFonts w:ascii="Arial" w:hAnsi="Arial" w:cs="Arial"/>
        </w:rPr>
        <w:t xml:space="preserve"> raised the matter with the pupil’s </w:t>
      </w:r>
      <w:r w:rsidR="0008356A" w:rsidRPr="00704FD8">
        <w:rPr>
          <w:rFonts w:ascii="Arial" w:hAnsi="Arial" w:cs="Arial"/>
        </w:rPr>
        <w:t xml:space="preserve">class teacher, head teacher, tutor, head of year, </w:t>
      </w:r>
      <w:r w:rsidR="00A37DD6" w:rsidRPr="00704FD8">
        <w:rPr>
          <w:rFonts w:ascii="Arial" w:hAnsi="Arial" w:cs="Arial"/>
        </w:rPr>
        <w:t>pastora</w:t>
      </w:r>
      <w:r w:rsidR="00A37DD6">
        <w:rPr>
          <w:rFonts w:ascii="Arial" w:hAnsi="Arial" w:cs="Arial"/>
        </w:rPr>
        <w:t>l,</w:t>
      </w:r>
      <w:r w:rsidR="00704FD8">
        <w:rPr>
          <w:rFonts w:ascii="Arial" w:hAnsi="Arial" w:cs="Arial"/>
        </w:rPr>
        <w:t xml:space="preserve"> </w:t>
      </w:r>
      <w:r w:rsidRPr="00704FD8">
        <w:rPr>
          <w:rFonts w:ascii="Arial" w:hAnsi="Arial" w:cs="Arial"/>
        </w:rPr>
        <w:t xml:space="preserve">or other relevant staff, if the matter relates to a </w:t>
      </w:r>
      <w:r w:rsidR="00673C6A" w:rsidRPr="00704FD8">
        <w:rPr>
          <w:rFonts w:ascii="Arial" w:hAnsi="Arial" w:cs="Arial"/>
        </w:rPr>
        <w:t>pupil.</w:t>
      </w:r>
    </w:p>
    <w:p w14:paraId="09347AC0" w14:textId="77777777" w:rsidR="00893A87" w:rsidRPr="00704FD8" w:rsidRDefault="00893A87" w:rsidP="002A0440">
      <w:pPr>
        <w:pStyle w:val="Default"/>
        <w:ind w:left="993" w:hanging="426"/>
        <w:jc w:val="both"/>
        <w:rPr>
          <w:rFonts w:ascii="Arial" w:hAnsi="Arial" w:cs="Arial"/>
        </w:rPr>
      </w:pPr>
      <w:r w:rsidRPr="00704FD8">
        <w:rPr>
          <w:rFonts w:ascii="Arial" w:hAnsi="Arial" w:cs="Arial"/>
        </w:rPr>
        <w:t>b)</w:t>
      </w:r>
      <w:r w:rsidRPr="00704FD8">
        <w:rPr>
          <w:rFonts w:ascii="Arial" w:hAnsi="Arial" w:cs="Arial"/>
        </w:rPr>
        <w:tab/>
      </w:r>
      <w:r w:rsidR="00045B23" w:rsidRPr="00704FD8">
        <w:rPr>
          <w:rFonts w:ascii="Arial" w:hAnsi="Arial" w:cs="Arial"/>
        </w:rPr>
        <w:t>has</w:t>
      </w:r>
      <w:r w:rsidRPr="00704FD8">
        <w:rPr>
          <w:rFonts w:ascii="Arial" w:hAnsi="Arial" w:cs="Arial"/>
        </w:rPr>
        <w:t xml:space="preserve"> made reasonable attempts to seek an informal resolution.</w:t>
      </w:r>
    </w:p>
    <w:p w14:paraId="3FE9F23F" w14:textId="77777777" w:rsidR="00893A87" w:rsidRPr="00704FD8" w:rsidRDefault="00893A87" w:rsidP="002A0440">
      <w:pPr>
        <w:pStyle w:val="Default"/>
        <w:ind w:left="993" w:hanging="426"/>
        <w:jc w:val="both"/>
        <w:rPr>
          <w:rFonts w:ascii="Arial" w:hAnsi="Arial" w:cs="Arial"/>
        </w:rPr>
      </w:pPr>
    </w:p>
    <w:p w14:paraId="52DF44B2" w14:textId="77777777" w:rsidR="00E91334" w:rsidRPr="00704FD8" w:rsidRDefault="00D56295" w:rsidP="00C85D37">
      <w:pPr>
        <w:pStyle w:val="CM7"/>
        <w:ind w:left="567"/>
        <w:jc w:val="both"/>
        <w:rPr>
          <w:rFonts w:ascii="Arial" w:hAnsi="Arial" w:cs="Arial"/>
        </w:rPr>
      </w:pPr>
      <w:r w:rsidRPr="00704FD8">
        <w:rPr>
          <w:rFonts w:ascii="Arial" w:hAnsi="Arial" w:cs="Arial"/>
        </w:rPr>
        <w:t>The Chair of Governors shall have discretion, which will be exercised reasonably, not to allow a complaint to be pursued where this precondition has not been met.</w:t>
      </w:r>
    </w:p>
    <w:p w14:paraId="1F72F646" w14:textId="77777777" w:rsidR="00045B23" w:rsidRPr="00704FD8" w:rsidRDefault="00045B23" w:rsidP="002A0440">
      <w:pPr>
        <w:pStyle w:val="Default"/>
        <w:ind w:left="567" w:hanging="567"/>
        <w:jc w:val="both"/>
        <w:rPr>
          <w:rFonts w:ascii="Arial" w:hAnsi="Arial" w:cs="Arial"/>
        </w:rPr>
      </w:pPr>
    </w:p>
    <w:p w14:paraId="5523F284" w14:textId="23F316E5" w:rsidR="004B4730" w:rsidRPr="00704FD8" w:rsidRDefault="00816EBE" w:rsidP="002A0440">
      <w:pPr>
        <w:pStyle w:val="CM7"/>
        <w:ind w:left="567" w:hanging="567"/>
        <w:jc w:val="both"/>
        <w:rPr>
          <w:rFonts w:ascii="Arial" w:hAnsi="Arial" w:cs="Arial"/>
        </w:rPr>
      </w:pPr>
      <w:r w:rsidRPr="00704FD8">
        <w:rPr>
          <w:rFonts w:ascii="Arial" w:hAnsi="Arial" w:cs="Arial"/>
        </w:rPr>
        <w:t>2</w:t>
      </w:r>
      <w:r w:rsidR="00DB3FB0" w:rsidRPr="00704FD8">
        <w:rPr>
          <w:rFonts w:ascii="Arial" w:hAnsi="Arial" w:cs="Arial"/>
        </w:rPr>
        <w:t>.2</w:t>
      </w:r>
      <w:r w:rsidR="00DB3FB0" w:rsidRPr="00704FD8">
        <w:rPr>
          <w:rFonts w:ascii="Arial" w:hAnsi="Arial" w:cs="Arial"/>
        </w:rPr>
        <w:tab/>
      </w:r>
      <w:r w:rsidR="00E91334" w:rsidRPr="00704FD8">
        <w:rPr>
          <w:rFonts w:ascii="Arial" w:hAnsi="Arial" w:cs="Arial"/>
        </w:rPr>
        <w:t xml:space="preserve">All complaints about members of staff, including the </w:t>
      </w:r>
      <w:r w:rsidR="00FB0A00" w:rsidRPr="00704FD8">
        <w:rPr>
          <w:rFonts w:ascii="Arial" w:hAnsi="Arial" w:cs="Arial"/>
        </w:rPr>
        <w:t>head teacher</w:t>
      </w:r>
      <w:r w:rsidR="00E91334" w:rsidRPr="00704FD8">
        <w:rPr>
          <w:rFonts w:ascii="Arial" w:hAnsi="Arial" w:cs="Arial"/>
        </w:rPr>
        <w:t>, will be considered within the context of the school and Trust published policies</w:t>
      </w:r>
      <w:r w:rsidR="00C67618" w:rsidRPr="00704FD8">
        <w:rPr>
          <w:rFonts w:ascii="Arial" w:hAnsi="Arial" w:cs="Arial"/>
        </w:rPr>
        <w:t xml:space="preserve">.  </w:t>
      </w:r>
      <w:r w:rsidR="001F7912" w:rsidRPr="00704FD8">
        <w:rPr>
          <w:rFonts w:ascii="Arial" w:hAnsi="Arial" w:cs="Arial"/>
        </w:rPr>
        <w:t xml:space="preserve">No individual member of staff, the </w:t>
      </w:r>
      <w:r w:rsidR="00FB0A00" w:rsidRPr="00704FD8">
        <w:rPr>
          <w:rFonts w:ascii="Arial" w:hAnsi="Arial" w:cs="Arial"/>
        </w:rPr>
        <w:t xml:space="preserve">head teacher </w:t>
      </w:r>
      <w:r w:rsidR="001F7912" w:rsidRPr="00704FD8">
        <w:rPr>
          <w:rFonts w:ascii="Arial" w:hAnsi="Arial" w:cs="Arial"/>
        </w:rPr>
        <w:t xml:space="preserve">or governor can uphold a complaint which runs contrary to </w:t>
      </w:r>
      <w:r w:rsidR="0018549D" w:rsidRPr="00704FD8">
        <w:rPr>
          <w:rFonts w:ascii="Arial" w:hAnsi="Arial" w:cs="Arial"/>
        </w:rPr>
        <w:t>these published policies.  If a</w:t>
      </w:r>
      <w:r w:rsidR="00125FAA" w:rsidRPr="00704FD8">
        <w:rPr>
          <w:rFonts w:ascii="Arial" w:hAnsi="Arial" w:cs="Arial"/>
        </w:rPr>
        <w:t>n individual me</w:t>
      </w:r>
      <w:r w:rsidR="0065224F" w:rsidRPr="00704FD8">
        <w:rPr>
          <w:rFonts w:ascii="Arial" w:hAnsi="Arial" w:cs="Arial"/>
        </w:rPr>
        <w:t>mber of staff or governor wishes</w:t>
      </w:r>
      <w:r w:rsidR="00125FAA" w:rsidRPr="00704FD8">
        <w:rPr>
          <w:rFonts w:ascii="Arial" w:hAnsi="Arial" w:cs="Arial"/>
        </w:rPr>
        <w:t xml:space="preserve"> to uphold a</w:t>
      </w:r>
      <w:r w:rsidR="0018549D" w:rsidRPr="00704FD8">
        <w:rPr>
          <w:rFonts w:ascii="Arial" w:hAnsi="Arial" w:cs="Arial"/>
        </w:rPr>
        <w:t xml:space="preserve"> compl</w:t>
      </w:r>
      <w:r w:rsidR="005D79BC" w:rsidRPr="00704FD8">
        <w:rPr>
          <w:rFonts w:ascii="Arial" w:hAnsi="Arial" w:cs="Arial"/>
        </w:rPr>
        <w:t xml:space="preserve">aint </w:t>
      </w:r>
      <w:r w:rsidR="0018549D" w:rsidRPr="00704FD8">
        <w:rPr>
          <w:rFonts w:ascii="Arial" w:hAnsi="Arial" w:cs="Arial"/>
        </w:rPr>
        <w:t xml:space="preserve">which runs contrary to published policies then the </w:t>
      </w:r>
      <w:r w:rsidR="005D79BC" w:rsidRPr="00704FD8">
        <w:rPr>
          <w:rFonts w:ascii="Arial" w:hAnsi="Arial" w:cs="Arial"/>
        </w:rPr>
        <w:t xml:space="preserve">recommendation </w:t>
      </w:r>
      <w:r w:rsidR="0018549D" w:rsidRPr="00704FD8">
        <w:rPr>
          <w:rFonts w:ascii="Arial" w:hAnsi="Arial" w:cs="Arial"/>
        </w:rPr>
        <w:t>must be referred to the relevant body for consideration and, if u</w:t>
      </w:r>
      <w:r w:rsidR="00FE0DC4" w:rsidRPr="00704FD8">
        <w:rPr>
          <w:rFonts w:ascii="Arial" w:hAnsi="Arial" w:cs="Arial"/>
        </w:rPr>
        <w:t xml:space="preserve">pheld, </w:t>
      </w:r>
      <w:r w:rsidR="00A37DD6" w:rsidRPr="00704FD8">
        <w:rPr>
          <w:rFonts w:ascii="Arial" w:hAnsi="Arial" w:cs="Arial"/>
        </w:rPr>
        <w:t>policy</w:t>
      </w:r>
      <w:r w:rsidR="00FE0DC4" w:rsidRPr="00704FD8">
        <w:rPr>
          <w:rFonts w:ascii="Arial" w:hAnsi="Arial" w:cs="Arial"/>
        </w:rPr>
        <w:t xml:space="preserve"> change.</w:t>
      </w:r>
    </w:p>
    <w:p w14:paraId="08CE6F91" w14:textId="77777777" w:rsidR="00EB5857" w:rsidRPr="00704FD8" w:rsidRDefault="00EB5857" w:rsidP="002A0440">
      <w:pPr>
        <w:pStyle w:val="CM7"/>
        <w:ind w:left="567" w:hanging="567"/>
        <w:jc w:val="both"/>
        <w:rPr>
          <w:rFonts w:ascii="Arial" w:hAnsi="Arial" w:cs="Arial"/>
          <w:b/>
        </w:rPr>
      </w:pPr>
    </w:p>
    <w:p w14:paraId="5D902669" w14:textId="77777777" w:rsidR="004B4730" w:rsidRPr="00704FD8" w:rsidRDefault="00816EBE" w:rsidP="002A0440">
      <w:pPr>
        <w:pStyle w:val="CM7"/>
        <w:ind w:left="567" w:hanging="567"/>
        <w:jc w:val="both"/>
        <w:rPr>
          <w:rFonts w:ascii="Arial" w:hAnsi="Arial" w:cs="Arial"/>
          <w:b/>
        </w:rPr>
      </w:pPr>
      <w:r w:rsidRPr="00704FD8">
        <w:rPr>
          <w:rFonts w:ascii="Arial" w:hAnsi="Arial" w:cs="Arial"/>
        </w:rPr>
        <w:t>2</w:t>
      </w:r>
      <w:r w:rsidR="00DB3FB0" w:rsidRPr="00704FD8">
        <w:rPr>
          <w:rFonts w:ascii="Arial" w:hAnsi="Arial" w:cs="Arial"/>
        </w:rPr>
        <w:t>.3</w:t>
      </w:r>
      <w:r w:rsidR="00DB3FB0" w:rsidRPr="00704FD8">
        <w:rPr>
          <w:rFonts w:ascii="Arial" w:hAnsi="Arial" w:cs="Arial"/>
          <w:b/>
        </w:rPr>
        <w:tab/>
      </w:r>
      <w:r w:rsidR="004B4730" w:rsidRPr="00704FD8">
        <w:rPr>
          <w:rFonts w:ascii="Arial" w:hAnsi="Arial" w:cs="Arial"/>
          <w:b/>
        </w:rPr>
        <w:t>Anonymous complaints</w:t>
      </w:r>
    </w:p>
    <w:p w14:paraId="61CDCEAD" w14:textId="67D66D17" w:rsidR="00DE4BA0" w:rsidRPr="00704FD8" w:rsidRDefault="004B4730" w:rsidP="7B1E9B57">
      <w:pPr>
        <w:pStyle w:val="CM7"/>
        <w:ind w:left="567"/>
        <w:jc w:val="both"/>
        <w:rPr>
          <w:rFonts w:ascii="Arial" w:hAnsi="Arial" w:cs="Arial"/>
        </w:rPr>
      </w:pPr>
      <w:r w:rsidRPr="7B1E9B57">
        <w:rPr>
          <w:rFonts w:ascii="Arial" w:hAnsi="Arial" w:cs="Arial"/>
        </w:rPr>
        <w:t>We will not normally investigate anonymous complaints. However, the head teacher or Chair of Governors, if appropriate, will determine whether the complaint warrants an investigation.</w:t>
      </w:r>
    </w:p>
    <w:p w14:paraId="6BB9E253" w14:textId="77777777" w:rsidR="00407ADF" w:rsidRPr="00704FD8" w:rsidRDefault="00407ADF">
      <w:pPr>
        <w:rPr>
          <w:rFonts w:ascii="Arial" w:hAnsi="Arial" w:cs="Arial"/>
          <w:color w:val="000000"/>
          <w:lang w:eastAsia="en-GB"/>
        </w:rPr>
      </w:pPr>
      <w:r w:rsidRPr="00704FD8">
        <w:rPr>
          <w:rFonts w:ascii="Arial" w:hAnsi="Arial" w:cs="Arial"/>
        </w:rPr>
        <w:br w:type="page"/>
      </w:r>
    </w:p>
    <w:p w14:paraId="5437243D" w14:textId="77777777" w:rsidR="00DE4BA0" w:rsidRPr="00704FD8" w:rsidRDefault="00816EBE" w:rsidP="002A0440">
      <w:pPr>
        <w:pStyle w:val="Default"/>
        <w:ind w:left="567" w:hanging="567"/>
        <w:jc w:val="both"/>
        <w:rPr>
          <w:rFonts w:ascii="Arial" w:hAnsi="Arial" w:cs="Arial"/>
          <w:b/>
        </w:rPr>
      </w:pPr>
      <w:r w:rsidRPr="00704FD8">
        <w:rPr>
          <w:rFonts w:ascii="Arial" w:hAnsi="Arial" w:cs="Arial"/>
        </w:rPr>
        <w:lastRenderedPageBreak/>
        <w:t>2</w:t>
      </w:r>
      <w:r w:rsidR="007D4DDE" w:rsidRPr="00704FD8">
        <w:rPr>
          <w:rFonts w:ascii="Arial" w:hAnsi="Arial" w:cs="Arial"/>
        </w:rPr>
        <w:t>.4</w:t>
      </w:r>
      <w:r w:rsidR="007D4DDE" w:rsidRPr="00704FD8">
        <w:rPr>
          <w:rFonts w:ascii="Arial" w:hAnsi="Arial" w:cs="Arial"/>
          <w:b/>
        </w:rPr>
        <w:tab/>
      </w:r>
      <w:r w:rsidR="00DE4BA0" w:rsidRPr="00704FD8">
        <w:rPr>
          <w:rFonts w:ascii="Arial" w:hAnsi="Arial" w:cs="Arial"/>
          <w:b/>
        </w:rPr>
        <w:t>Vexatious complaints</w:t>
      </w:r>
    </w:p>
    <w:p w14:paraId="7D395E0A" w14:textId="1176E811" w:rsidR="00DE4BA0" w:rsidRPr="00704FD8" w:rsidRDefault="00DE4BA0" w:rsidP="002A0440">
      <w:pPr>
        <w:pStyle w:val="Default"/>
        <w:ind w:left="567"/>
        <w:jc w:val="both"/>
        <w:rPr>
          <w:rFonts w:ascii="Arial" w:hAnsi="Arial" w:cs="Arial"/>
        </w:rPr>
      </w:pPr>
      <w:r w:rsidRPr="00704FD8">
        <w:rPr>
          <w:rFonts w:ascii="Arial" w:hAnsi="Arial" w:cs="Arial"/>
        </w:rPr>
        <w:t xml:space="preserve">Where the school considers that a complainant is carrying out unreasonable behaviour, e.g. making unduly frequent and/or repeated complaints, the school is entitled to take such action as it thinks appropriate to manage such behaviour. This may include (but is not limited to) placing limits on contact with staff or opting not to invoke this complaints procedure further. Where </w:t>
      </w:r>
      <w:r w:rsidR="00A37DD6" w:rsidRPr="00704FD8">
        <w:rPr>
          <w:rFonts w:ascii="Arial" w:hAnsi="Arial" w:cs="Arial"/>
        </w:rPr>
        <w:t>the school is considering such action</w:t>
      </w:r>
      <w:r w:rsidRPr="00704FD8">
        <w:rPr>
          <w:rFonts w:ascii="Arial" w:hAnsi="Arial" w:cs="Arial"/>
        </w:rPr>
        <w:t>, the complainant will receive a written warning. Should the behaviour persist, the appropriate action will be determined proportionately in light of the nature of the behaviour in question and any other relevant circumstances.</w:t>
      </w:r>
    </w:p>
    <w:p w14:paraId="23DE523C" w14:textId="77777777" w:rsidR="004B4730" w:rsidRPr="00704FD8" w:rsidRDefault="004B4730" w:rsidP="002A0440">
      <w:pPr>
        <w:pStyle w:val="CM7"/>
        <w:ind w:left="567" w:hanging="567"/>
        <w:jc w:val="both"/>
        <w:rPr>
          <w:rFonts w:ascii="Arial" w:hAnsi="Arial" w:cs="Arial"/>
        </w:rPr>
      </w:pPr>
    </w:p>
    <w:p w14:paraId="5DFB699C" w14:textId="77777777" w:rsidR="004B4730" w:rsidRPr="00704FD8" w:rsidRDefault="00816EBE" w:rsidP="002A0440">
      <w:pPr>
        <w:pStyle w:val="CM7"/>
        <w:ind w:left="567" w:hanging="567"/>
        <w:jc w:val="both"/>
        <w:rPr>
          <w:rFonts w:ascii="Arial" w:hAnsi="Arial" w:cs="Arial"/>
          <w:b/>
        </w:rPr>
      </w:pPr>
      <w:r w:rsidRPr="00704FD8">
        <w:rPr>
          <w:rFonts w:ascii="Arial" w:hAnsi="Arial" w:cs="Arial"/>
        </w:rPr>
        <w:t>2</w:t>
      </w:r>
      <w:r w:rsidR="007D4DDE" w:rsidRPr="00704FD8">
        <w:rPr>
          <w:rFonts w:ascii="Arial" w:hAnsi="Arial" w:cs="Arial"/>
        </w:rPr>
        <w:t>.5</w:t>
      </w:r>
      <w:r w:rsidR="007D4DDE" w:rsidRPr="00704FD8">
        <w:rPr>
          <w:rFonts w:ascii="Arial" w:hAnsi="Arial" w:cs="Arial"/>
          <w:b/>
        </w:rPr>
        <w:tab/>
      </w:r>
      <w:r w:rsidR="00E67A02" w:rsidRPr="00704FD8">
        <w:rPr>
          <w:rFonts w:ascii="Arial" w:hAnsi="Arial" w:cs="Arial"/>
          <w:b/>
        </w:rPr>
        <w:t>Time</w:t>
      </w:r>
      <w:r w:rsidR="004B4730" w:rsidRPr="00704FD8">
        <w:rPr>
          <w:rFonts w:ascii="Arial" w:hAnsi="Arial" w:cs="Arial"/>
          <w:b/>
        </w:rPr>
        <w:t>scales</w:t>
      </w:r>
    </w:p>
    <w:p w14:paraId="15524296" w14:textId="77777777" w:rsidR="004B4730" w:rsidRPr="00704FD8" w:rsidRDefault="00E67A02" w:rsidP="002A0440">
      <w:pPr>
        <w:pStyle w:val="CM7"/>
        <w:ind w:left="567"/>
        <w:jc w:val="both"/>
        <w:rPr>
          <w:rFonts w:ascii="Arial" w:hAnsi="Arial" w:cs="Arial"/>
        </w:rPr>
      </w:pPr>
      <w:r w:rsidRPr="00704FD8">
        <w:rPr>
          <w:rFonts w:ascii="Arial" w:hAnsi="Arial" w:cs="Arial"/>
        </w:rPr>
        <w:t>A complaint must be raised</w:t>
      </w:r>
      <w:r w:rsidR="004B4730" w:rsidRPr="00704FD8">
        <w:rPr>
          <w:rFonts w:ascii="Arial" w:hAnsi="Arial" w:cs="Arial"/>
        </w:rPr>
        <w:t xml:space="preserve"> within three months of the incident or, where a series of associated incidents have occurred, within three months of the last of these incidents. We will consider compl</w:t>
      </w:r>
      <w:r w:rsidR="000776E2" w:rsidRPr="00704FD8">
        <w:rPr>
          <w:rFonts w:ascii="Arial" w:hAnsi="Arial" w:cs="Arial"/>
        </w:rPr>
        <w:t>aints made outside of this time</w:t>
      </w:r>
      <w:r w:rsidR="004B4730" w:rsidRPr="00704FD8">
        <w:rPr>
          <w:rFonts w:ascii="Arial" w:hAnsi="Arial" w:cs="Arial"/>
        </w:rPr>
        <w:t>frame if exceptional circumstances apply.</w:t>
      </w:r>
    </w:p>
    <w:p w14:paraId="52E56223" w14:textId="77777777" w:rsidR="00EB5857" w:rsidRPr="00704FD8" w:rsidRDefault="00EB5857" w:rsidP="002A0440">
      <w:pPr>
        <w:pStyle w:val="CM7"/>
        <w:ind w:left="567" w:hanging="567"/>
        <w:jc w:val="both"/>
        <w:rPr>
          <w:rFonts w:ascii="Arial" w:hAnsi="Arial" w:cs="Arial"/>
          <w:b/>
        </w:rPr>
      </w:pPr>
    </w:p>
    <w:p w14:paraId="06445007" w14:textId="77777777" w:rsidR="004B4730" w:rsidRPr="00704FD8" w:rsidRDefault="00816EBE" w:rsidP="002A0440">
      <w:pPr>
        <w:pStyle w:val="CM7"/>
        <w:ind w:left="567" w:hanging="567"/>
        <w:jc w:val="both"/>
        <w:rPr>
          <w:rFonts w:ascii="Arial" w:hAnsi="Arial" w:cs="Arial"/>
          <w:b/>
        </w:rPr>
      </w:pPr>
      <w:r w:rsidRPr="00704FD8">
        <w:rPr>
          <w:rFonts w:ascii="Arial" w:hAnsi="Arial" w:cs="Arial"/>
        </w:rPr>
        <w:t>2</w:t>
      </w:r>
      <w:r w:rsidR="007D4DDE" w:rsidRPr="00704FD8">
        <w:rPr>
          <w:rFonts w:ascii="Arial" w:hAnsi="Arial" w:cs="Arial"/>
        </w:rPr>
        <w:t>.6</w:t>
      </w:r>
      <w:r w:rsidR="007D4DDE" w:rsidRPr="00704FD8">
        <w:rPr>
          <w:rFonts w:ascii="Arial" w:hAnsi="Arial" w:cs="Arial"/>
          <w:b/>
        </w:rPr>
        <w:tab/>
      </w:r>
      <w:r w:rsidR="004B4730" w:rsidRPr="00704FD8">
        <w:rPr>
          <w:rFonts w:ascii="Arial" w:hAnsi="Arial" w:cs="Arial"/>
          <w:b/>
        </w:rPr>
        <w:t>Complaints received outside of term time</w:t>
      </w:r>
    </w:p>
    <w:p w14:paraId="6E084034" w14:textId="77777777" w:rsidR="004B4730" w:rsidRPr="00704FD8" w:rsidRDefault="004B4730" w:rsidP="002A0440">
      <w:pPr>
        <w:pStyle w:val="CM7"/>
        <w:ind w:left="567"/>
        <w:jc w:val="both"/>
        <w:rPr>
          <w:rFonts w:ascii="Arial" w:hAnsi="Arial" w:cs="Arial"/>
        </w:rPr>
      </w:pPr>
      <w:r w:rsidRPr="00704FD8">
        <w:rPr>
          <w:rFonts w:ascii="Arial" w:hAnsi="Arial" w:cs="Arial"/>
        </w:rPr>
        <w:t xml:space="preserve">We will consider complaints made outside of term time to have been received on the first school day after a holiday period. </w:t>
      </w:r>
    </w:p>
    <w:p w14:paraId="07547A01" w14:textId="77777777" w:rsidR="00EB5857" w:rsidRPr="00704FD8" w:rsidRDefault="00EB5857" w:rsidP="002A0440">
      <w:pPr>
        <w:pStyle w:val="CM7"/>
        <w:ind w:left="567" w:hanging="567"/>
        <w:jc w:val="both"/>
        <w:rPr>
          <w:rFonts w:ascii="Arial" w:hAnsi="Arial" w:cs="Arial"/>
          <w:b/>
        </w:rPr>
      </w:pPr>
    </w:p>
    <w:p w14:paraId="68413E76" w14:textId="77777777" w:rsidR="004B4730" w:rsidRPr="00704FD8" w:rsidRDefault="00816EBE" w:rsidP="002A0440">
      <w:pPr>
        <w:pStyle w:val="CM7"/>
        <w:ind w:left="567" w:hanging="567"/>
        <w:jc w:val="both"/>
        <w:rPr>
          <w:rFonts w:ascii="Arial" w:hAnsi="Arial" w:cs="Arial"/>
          <w:b/>
        </w:rPr>
      </w:pPr>
      <w:r w:rsidRPr="00704FD8">
        <w:rPr>
          <w:rFonts w:ascii="Arial" w:hAnsi="Arial" w:cs="Arial"/>
        </w:rPr>
        <w:t>2</w:t>
      </w:r>
      <w:r w:rsidR="007D4DDE" w:rsidRPr="00704FD8">
        <w:rPr>
          <w:rFonts w:ascii="Arial" w:hAnsi="Arial" w:cs="Arial"/>
        </w:rPr>
        <w:t>.7</w:t>
      </w:r>
      <w:r w:rsidR="007D4DDE" w:rsidRPr="00704FD8">
        <w:rPr>
          <w:rFonts w:ascii="Arial" w:hAnsi="Arial" w:cs="Arial"/>
          <w:b/>
        </w:rPr>
        <w:tab/>
      </w:r>
      <w:r w:rsidR="004B4730" w:rsidRPr="00704FD8">
        <w:rPr>
          <w:rFonts w:ascii="Arial" w:hAnsi="Arial" w:cs="Arial"/>
          <w:b/>
        </w:rPr>
        <w:t>Withdrawal of a complaint</w:t>
      </w:r>
    </w:p>
    <w:p w14:paraId="7B19C4C8" w14:textId="77777777" w:rsidR="008E26DC" w:rsidRPr="00704FD8" w:rsidRDefault="004B4730" w:rsidP="002A0440">
      <w:pPr>
        <w:pStyle w:val="CM7"/>
        <w:ind w:left="567"/>
        <w:jc w:val="both"/>
        <w:rPr>
          <w:rFonts w:ascii="Arial" w:hAnsi="Arial" w:cs="Arial"/>
        </w:rPr>
      </w:pPr>
      <w:r w:rsidRPr="00704FD8">
        <w:rPr>
          <w:rFonts w:ascii="Arial" w:hAnsi="Arial" w:cs="Arial"/>
        </w:rPr>
        <w:t xml:space="preserve">If a complainant wants to withdraw their complaint, </w:t>
      </w:r>
      <w:r w:rsidR="00FB0A00" w:rsidRPr="00704FD8">
        <w:rPr>
          <w:rFonts w:ascii="Arial" w:hAnsi="Arial" w:cs="Arial"/>
        </w:rPr>
        <w:t>they may do so either verbally or in writing and the school should keep a note of</w:t>
      </w:r>
      <w:r w:rsidR="006501B3" w:rsidRPr="00704FD8">
        <w:rPr>
          <w:rFonts w:ascii="Arial" w:hAnsi="Arial" w:cs="Arial"/>
        </w:rPr>
        <w:t xml:space="preserve"> when the withdrawal was received</w:t>
      </w:r>
      <w:r w:rsidR="00FB0A00" w:rsidRPr="00704FD8">
        <w:rPr>
          <w:rFonts w:ascii="Arial" w:hAnsi="Arial" w:cs="Arial"/>
        </w:rPr>
        <w:t xml:space="preserve">. </w:t>
      </w:r>
      <w:r w:rsidR="00CC201C" w:rsidRPr="00704FD8">
        <w:rPr>
          <w:rFonts w:ascii="Arial" w:hAnsi="Arial" w:cs="Arial"/>
        </w:rPr>
        <w:t xml:space="preserve">  </w:t>
      </w:r>
    </w:p>
    <w:p w14:paraId="5043CB0F" w14:textId="77777777" w:rsidR="0085762B" w:rsidRPr="00704FD8" w:rsidRDefault="0085762B" w:rsidP="002A0440">
      <w:pPr>
        <w:pStyle w:val="Default"/>
        <w:jc w:val="both"/>
        <w:rPr>
          <w:rFonts w:ascii="Arial" w:hAnsi="Arial" w:cs="Arial"/>
        </w:rPr>
      </w:pPr>
    </w:p>
    <w:p w14:paraId="7403181F" w14:textId="77777777" w:rsidR="007D4DDE" w:rsidRPr="00704FD8" w:rsidRDefault="00816EBE" w:rsidP="002A0440">
      <w:pPr>
        <w:pStyle w:val="Heading1"/>
        <w:ind w:left="567" w:hanging="567"/>
        <w:jc w:val="both"/>
        <w:rPr>
          <w:rStyle w:val="Heading2Char"/>
          <w:rFonts w:ascii="Arial" w:hAnsi="Arial" w:cs="Arial"/>
        </w:rPr>
      </w:pPr>
      <w:bookmarkStart w:id="2" w:name="_Toc221825952"/>
      <w:r w:rsidRPr="00704FD8">
        <w:rPr>
          <w:rStyle w:val="Heading2Char"/>
          <w:rFonts w:ascii="Arial" w:hAnsi="Arial" w:cs="Arial"/>
        </w:rPr>
        <w:t>3</w:t>
      </w:r>
      <w:r w:rsidR="00FE0DC4" w:rsidRPr="00704FD8">
        <w:rPr>
          <w:rFonts w:ascii="Arial" w:hAnsi="Arial" w:cs="Arial"/>
          <w:b/>
        </w:rPr>
        <w:tab/>
      </w:r>
      <w:r w:rsidR="00D56295" w:rsidRPr="00704FD8">
        <w:rPr>
          <w:rStyle w:val="Heading2Char"/>
          <w:rFonts w:ascii="Arial" w:hAnsi="Arial" w:cs="Arial"/>
        </w:rPr>
        <w:t>First stage of the Formal Procedure</w:t>
      </w:r>
      <w:bookmarkEnd w:id="2"/>
    </w:p>
    <w:p w14:paraId="07459315" w14:textId="77777777" w:rsidR="007D4DDE" w:rsidRPr="00704FD8" w:rsidRDefault="007D4DDE" w:rsidP="002A0440">
      <w:pPr>
        <w:pStyle w:val="CM7"/>
        <w:ind w:left="567" w:hanging="567"/>
        <w:jc w:val="both"/>
        <w:rPr>
          <w:rFonts w:ascii="Arial" w:hAnsi="Arial" w:cs="Arial"/>
          <w:b/>
        </w:rPr>
      </w:pPr>
    </w:p>
    <w:p w14:paraId="01C726F3" w14:textId="05D865B3" w:rsidR="00D56295" w:rsidRPr="00704FD8" w:rsidRDefault="00816EBE" w:rsidP="002A0440">
      <w:pPr>
        <w:pStyle w:val="CM7"/>
        <w:ind w:left="567" w:hanging="567"/>
        <w:jc w:val="both"/>
        <w:rPr>
          <w:rFonts w:ascii="Arial" w:hAnsi="Arial" w:cs="Arial"/>
        </w:rPr>
      </w:pPr>
      <w:r w:rsidRPr="00704FD8">
        <w:rPr>
          <w:rFonts w:ascii="Arial" w:hAnsi="Arial" w:cs="Arial"/>
        </w:rPr>
        <w:t>3</w:t>
      </w:r>
      <w:r w:rsidR="00FE0DC4" w:rsidRPr="00704FD8">
        <w:rPr>
          <w:rFonts w:ascii="Arial" w:hAnsi="Arial" w:cs="Arial"/>
        </w:rPr>
        <w:t>.1</w:t>
      </w:r>
      <w:r w:rsidR="00FE0DC4" w:rsidRPr="00704FD8">
        <w:rPr>
          <w:rFonts w:ascii="Arial" w:hAnsi="Arial" w:cs="Arial"/>
        </w:rPr>
        <w:tab/>
      </w:r>
      <w:r w:rsidR="00D56295" w:rsidRPr="00704FD8">
        <w:rPr>
          <w:rFonts w:ascii="Arial" w:hAnsi="Arial" w:cs="Arial"/>
        </w:rPr>
        <w:t xml:space="preserve">The Complainant must put the complaint in writing using the </w:t>
      </w:r>
      <w:r w:rsidR="000745D5" w:rsidRPr="00704FD8">
        <w:rPr>
          <w:rFonts w:ascii="Arial" w:hAnsi="Arial" w:cs="Arial"/>
        </w:rPr>
        <w:t>trust</w:t>
      </w:r>
      <w:r w:rsidR="00D56295" w:rsidRPr="00704FD8">
        <w:rPr>
          <w:rFonts w:ascii="Arial" w:hAnsi="Arial" w:cs="Arial"/>
        </w:rPr>
        <w:t xml:space="preserve">’s complaints form (attached at Appendix </w:t>
      </w:r>
      <w:r w:rsidR="00C85D37" w:rsidRPr="00704FD8">
        <w:rPr>
          <w:rFonts w:ascii="Arial" w:hAnsi="Arial" w:cs="Arial"/>
        </w:rPr>
        <w:t>B</w:t>
      </w:r>
      <w:r w:rsidR="00D56295" w:rsidRPr="00704FD8">
        <w:rPr>
          <w:rFonts w:ascii="Arial" w:hAnsi="Arial" w:cs="Arial"/>
        </w:rPr>
        <w:t xml:space="preserve">) unless the complainant has a disability </w:t>
      </w:r>
      <w:r w:rsidR="00AB680C" w:rsidRPr="00704FD8">
        <w:rPr>
          <w:rFonts w:ascii="Arial" w:hAnsi="Arial" w:cs="Arial"/>
        </w:rPr>
        <w:t xml:space="preserve">that </w:t>
      </w:r>
      <w:r w:rsidR="00D56295" w:rsidRPr="00704FD8">
        <w:rPr>
          <w:rFonts w:ascii="Arial" w:hAnsi="Arial" w:cs="Arial"/>
        </w:rPr>
        <w:t xml:space="preserve">prevents this, in which case the complainant may contact the School Office for assistance. The complaint should be addressed to the </w:t>
      </w:r>
      <w:r w:rsidR="00635F17" w:rsidRPr="00704FD8">
        <w:rPr>
          <w:rFonts w:ascii="Arial" w:hAnsi="Arial" w:cs="Arial"/>
        </w:rPr>
        <w:t>Chair of</w:t>
      </w:r>
      <w:r w:rsidR="00D56295" w:rsidRPr="00704FD8">
        <w:rPr>
          <w:rFonts w:ascii="Arial" w:hAnsi="Arial" w:cs="Arial"/>
        </w:rPr>
        <w:t xml:space="preserve"> the Local Governing Body, c/o the school.</w:t>
      </w:r>
    </w:p>
    <w:p w14:paraId="6537F28F" w14:textId="77777777" w:rsidR="007D4DDE" w:rsidRPr="00704FD8" w:rsidRDefault="007D4DDE" w:rsidP="002A0440">
      <w:pPr>
        <w:pStyle w:val="Default"/>
        <w:ind w:left="567" w:hanging="567"/>
        <w:jc w:val="both"/>
        <w:rPr>
          <w:rFonts w:ascii="Arial" w:hAnsi="Arial" w:cs="Arial"/>
        </w:rPr>
      </w:pPr>
    </w:p>
    <w:p w14:paraId="3883427E" w14:textId="77777777" w:rsidR="00D56295" w:rsidRPr="00704FD8" w:rsidRDefault="00816EBE" w:rsidP="002A0440">
      <w:pPr>
        <w:pStyle w:val="CM7"/>
        <w:ind w:left="567" w:hanging="567"/>
        <w:jc w:val="both"/>
        <w:rPr>
          <w:rFonts w:ascii="Arial" w:hAnsi="Arial" w:cs="Arial"/>
        </w:rPr>
      </w:pPr>
      <w:r w:rsidRPr="00704FD8">
        <w:rPr>
          <w:rFonts w:ascii="Arial" w:hAnsi="Arial" w:cs="Arial"/>
        </w:rPr>
        <w:t>3</w:t>
      </w:r>
      <w:r w:rsidR="007D4DDE" w:rsidRPr="00704FD8">
        <w:rPr>
          <w:rFonts w:ascii="Arial" w:hAnsi="Arial" w:cs="Arial"/>
        </w:rPr>
        <w:t>.2</w:t>
      </w:r>
      <w:r w:rsidR="007D4DDE" w:rsidRPr="00704FD8">
        <w:rPr>
          <w:rFonts w:ascii="Arial" w:hAnsi="Arial" w:cs="Arial"/>
        </w:rPr>
        <w:tab/>
      </w:r>
      <w:r w:rsidR="00635F17" w:rsidRPr="00704FD8">
        <w:rPr>
          <w:rFonts w:ascii="Arial" w:hAnsi="Arial" w:cs="Arial"/>
        </w:rPr>
        <w:t>The Chair</w:t>
      </w:r>
      <w:r w:rsidR="00D56295" w:rsidRPr="00704FD8">
        <w:rPr>
          <w:rFonts w:ascii="Arial" w:hAnsi="Arial" w:cs="Arial"/>
        </w:rPr>
        <w:t xml:space="preserve"> </w:t>
      </w:r>
      <w:r w:rsidR="00E35F9B" w:rsidRPr="00704FD8">
        <w:rPr>
          <w:rFonts w:ascii="Arial" w:hAnsi="Arial" w:cs="Arial"/>
        </w:rPr>
        <w:t xml:space="preserve">or their representative </w:t>
      </w:r>
      <w:r w:rsidR="00D56295" w:rsidRPr="00704FD8">
        <w:rPr>
          <w:rFonts w:ascii="Arial" w:hAnsi="Arial" w:cs="Arial"/>
        </w:rPr>
        <w:t>will acknowledge receipt of the complaint by letter</w:t>
      </w:r>
      <w:r w:rsidR="0059056D" w:rsidRPr="00704FD8">
        <w:rPr>
          <w:rFonts w:ascii="Arial" w:hAnsi="Arial" w:cs="Arial"/>
        </w:rPr>
        <w:t>/email</w:t>
      </w:r>
      <w:r w:rsidR="00D56295" w:rsidRPr="00704FD8">
        <w:rPr>
          <w:rFonts w:ascii="Arial" w:hAnsi="Arial" w:cs="Arial"/>
        </w:rPr>
        <w:t>.</w:t>
      </w:r>
    </w:p>
    <w:p w14:paraId="6DFB9E20" w14:textId="77777777" w:rsidR="007D4DDE" w:rsidRPr="00704FD8" w:rsidRDefault="007D4DDE" w:rsidP="002A0440">
      <w:pPr>
        <w:pStyle w:val="Default"/>
        <w:ind w:left="567" w:hanging="567"/>
        <w:jc w:val="both"/>
        <w:rPr>
          <w:rFonts w:ascii="Arial" w:hAnsi="Arial" w:cs="Arial"/>
        </w:rPr>
      </w:pPr>
    </w:p>
    <w:p w14:paraId="06BAEABC" w14:textId="77777777" w:rsidR="00D56295" w:rsidRPr="00704FD8" w:rsidRDefault="00816EBE" w:rsidP="002A0440">
      <w:pPr>
        <w:pStyle w:val="CM7"/>
        <w:ind w:left="567" w:hanging="567"/>
        <w:jc w:val="both"/>
        <w:rPr>
          <w:rFonts w:ascii="Arial" w:hAnsi="Arial" w:cs="Arial"/>
        </w:rPr>
      </w:pPr>
      <w:r w:rsidRPr="00704FD8">
        <w:rPr>
          <w:rFonts w:ascii="Arial" w:hAnsi="Arial" w:cs="Arial"/>
        </w:rPr>
        <w:t>3</w:t>
      </w:r>
      <w:r w:rsidR="00FE0DC4" w:rsidRPr="00704FD8">
        <w:rPr>
          <w:rFonts w:ascii="Arial" w:hAnsi="Arial" w:cs="Arial"/>
        </w:rPr>
        <w:t>.3</w:t>
      </w:r>
      <w:r w:rsidR="00FE0DC4" w:rsidRPr="00704FD8">
        <w:rPr>
          <w:rFonts w:ascii="Arial" w:hAnsi="Arial" w:cs="Arial"/>
        </w:rPr>
        <w:tab/>
      </w:r>
      <w:r w:rsidR="00D56295" w:rsidRPr="00704FD8">
        <w:rPr>
          <w:rFonts w:ascii="Arial" w:hAnsi="Arial" w:cs="Arial"/>
        </w:rPr>
        <w:t xml:space="preserve">An investigation of the complaint will be carried out </w:t>
      </w:r>
      <w:r w:rsidR="0059056D" w:rsidRPr="00704FD8">
        <w:rPr>
          <w:rFonts w:ascii="Arial" w:hAnsi="Arial" w:cs="Arial"/>
        </w:rPr>
        <w:t xml:space="preserve">by </w:t>
      </w:r>
      <w:r w:rsidR="00A109F9" w:rsidRPr="00704FD8">
        <w:rPr>
          <w:rFonts w:ascii="Arial" w:hAnsi="Arial" w:cs="Arial"/>
        </w:rPr>
        <w:t>a</w:t>
      </w:r>
      <w:r w:rsidR="0059056D" w:rsidRPr="00704FD8">
        <w:rPr>
          <w:rFonts w:ascii="Arial" w:hAnsi="Arial" w:cs="Arial"/>
        </w:rPr>
        <w:t xml:space="preserve"> senior member of staff or another nominated person</w:t>
      </w:r>
      <w:r w:rsidR="00D56295" w:rsidRPr="00704FD8">
        <w:rPr>
          <w:rFonts w:ascii="Arial" w:hAnsi="Arial" w:cs="Arial"/>
        </w:rPr>
        <w:t xml:space="preserve">. </w:t>
      </w:r>
      <w:r w:rsidR="00D22377" w:rsidRPr="00704FD8">
        <w:rPr>
          <w:rFonts w:ascii="Arial" w:hAnsi="Arial" w:cs="Arial"/>
        </w:rPr>
        <w:t>This will be the investigating officer.</w:t>
      </w:r>
    </w:p>
    <w:p w14:paraId="70DF9E56" w14:textId="77777777" w:rsidR="007D4DDE" w:rsidRPr="00704FD8" w:rsidRDefault="007D4DDE" w:rsidP="002A0440">
      <w:pPr>
        <w:pStyle w:val="ListParagraph"/>
        <w:ind w:left="567" w:hanging="567"/>
        <w:jc w:val="both"/>
        <w:rPr>
          <w:rFonts w:ascii="Arial" w:hAnsi="Arial" w:cs="Arial"/>
        </w:rPr>
      </w:pPr>
    </w:p>
    <w:p w14:paraId="47FE0FAB" w14:textId="77777777" w:rsidR="00D56295" w:rsidRPr="00704FD8" w:rsidRDefault="00816EBE" w:rsidP="002A0440">
      <w:pPr>
        <w:pStyle w:val="Default"/>
        <w:ind w:left="567" w:hanging="567"/>
        <w:jc w:val="both"/>
        <w:rPr>
          <w:rFonts w:ascii="Arial" w:hAnsi="Arial" w:cs="Arial"/>
        </w:rPr>
      </w:pPr>
      <w:r w:rsidRPr="00704FD8">
        <w:rPr>
          <w:rFonts w:ascii="Arial" w:hAnsi="Arial" w:cs="Arial"/>
        </w:rPr>
        <w:t>3</w:t>
      </w:r>
      <w:r w:rsidR="00FE0DC4" w:rsidRPr="00704FD8">
        <w:rPr>
          <w:rFonts w:ascii="Arial" w:hAnsi="Arial" w:cs="Arial"/>
        </w:rPr>
        <w:t>.4</w:t>
      </w:r>
      <w:r w:rsidR="00FE0DC4" w:rsidRPr="00704FD8">
        <w:rPr>
          <w:rFonts w:ascii="Arial" w:hAnsi="Arial" w:cs="Arial"/>
        </w:rPr>
        <w:tab/>
      </w:r>
      <w:bookmarkStart w:id="3" w:name="_Hlk114556589"/>
      <w:r w:rsidR="00A109F9" w:rsidRPr="00704FD8">
        <w:rPr>
          <w:rFonts w:ascii="Arial" w:hAnsi="Arial" w:cs="Arial"/>
        </w:rPr>
        <w:t>If it is felt appropriate</w:t>
      </w:r>
      <w:r w:rsidR="00D22377" w:rsidRPr="00704FD8">
        <w:rPr>
          <w:rFonts w:ascii="Arial" w:hAnsi="Arial" w:cs="Arial"/>
        </w:rPr>
        <w:t xml:space="preserve"> or necessary</w:t>
      </w:r>
      <w:r w:rsidR="00A109F9" w:rsidRPr="00704FD8">
        <w:rPr>
          <w:rFonts w:ascii="Arial" w:hAnsi="Arial" w:cs="Arial"/>
        </w:rPr>
        <w:t>, t</w:t>
      </w:r>
      <w:r w:rsidR="00D56295" w:rsidRPr="00704FD8">
        <w:rPr>
          <w:rFonts w:ascii="Arial" w:hAnsi="Arial" w:cs="Arial"/>
        </w:rPr>
        <w:t xml:space="preserve">he </w:t>
      </w:r>
      <w:r w:rsidR="00D22377" w:rsidRPr="00704FD8">
        <w:rPr>
          <w:rFonts w:ascii="Arial" w:hAnsi="Arial" w:cs="Arial"/>
        </w:rPr>
        <w:t>investigating officer</w:t>
      </w:r>
      <w:r w:rsidR="00D56295" w:rsidRPr="00704FD8">
        <w:rPr>
          <w:rFonts w:ascii="Arial" w:hAnsi="Arial" w:cs="Arial"/>
        </w:rPr>
        <w:t xml:space="preserve"> will discuss the matter with the complainant. This may be during a meeting or on the telephone. Whenever reasonably possible such discussion</w:t>
      </w:r>
      <w:r w:rsidR="006501B3" w:rsidRPr="00704FD8">
        <w:rPr>
          <w:rFonts w:ascii="Arial" w:hAnsi="Arial" w:cs="Arial"/>
        </w:rPr>
        <w:t>s</w:t>
      </w:r>
      <w:r w:rsidR="00D56295" w:rsidRPr="00704FD8">
        <w:rPr>
          <w:rFonts w:ascii="Arial" w:hAnsi="Arial" w:cs="Arial"/>
        </w:rPr>
        <w:t xml:space="preserve"> will take place within 15 school days of the complaint being received.</w:t>
      </w:r>
      <w:bookmarkEnd w:id="3"/>
    </w:p>
    <w:p w14:paraId="44E871BC" w14:textId="77777777" w:rsidR="00FE0DC4" w:rsidRPr="00704FD8" w:rsidRDefault="00FE0DC4" w:rsidP="002A0440">
      <w:pPr>
        <w:pStyle w:val="Default"/>
        <w:ind w:left="567" w:hanging="567"/>
        <w:jc w:val="both"/>
        <w:rPr>
          <w:rFonts w:ascii="Arial" w:hAnsi="Arial" w:cs="Arial"/>
        </w:rPr>
      </w:pPr>
    </w:p>
    <w:p w14:paraId="2A763BF0" w14:textId="77777777" w:rsidR="00D56295" w:rsidRPr="00704FD8" w:rsidRDefault="00816EBE" w:rsidP="002A0440">
      <w:pPr>
        <w:pStyle w:val="Default"/>
        <w:ind w:left="567" w:hanging="567"/>
        <w:jc w:val="both"/>
        <w:rPr>
          <w:rFonts w:ascii="Arial" w:hAnsi="Arial" w:cs="Arial"/>
        </w:rPr>
      </w:pPr>
      <w:bookmarkStart w:id="4" w:name="_Hlk114556755"/>
      <w:r w:rsidRPr="00704FD8">
        <w:rPr>
          <w:rFonts w:ascii="Arial" w:hAnsi="Arial" w:cs="Arial"/>
        </w:rPr>
        <w:t>3</w:t>
      </w:r>
      <w:r w:rsidR="00FE0DC4" w:rsidRPr="00704FD8">
        <w:rPr>
          <w:rFonts w:ascii="Arial" w:hAnsi="Arial" w:cs="Arial"/>
        </w:rPr>
        <w:t>.5</w:t>
      </w:r>
      <w:r w:rsidR="00FE0DC4" w:rsidRPr="00704FD8">
        <w:rPr>
          <w:rFonts w:ascii="Arial" w:hAnsi="Arial" w:cs="Arial"/>
        </w:rPr>
        <w:tab/>
      </w:r>
      <w:r w:rsidR="00D56295" w:rsidRPr="00704FD8">
        <w:rPr>
          <w:rFonts w:ascii="Arial" w:hAnsi="Arial" w:cs="Arial"/>
        </w:rPr>
        <w:t xml:space="preserve">The </w:t>
      </w:r>
      <w:r w:rsidR="00D22377" w:rsidRPr="00704FD8">
        <w:rPr>
          <w:rFonts w:ascii="Arial" w:hAnsi="Arial" w:cs="Arial"/>
        </w:rPr>
        <w:t>investigating officer</w:t>
      </w:r>
      <w:r w:rsidR="00D56295" w:rsidRPr="00704FD8">
        <w:rPr>
          <w:rFonts w:ascii="Arial" w:hAnsi="Arial" w:cs="Arial"/>
        </w:rPr>
        <w:t xml:space="preserve"> will then put </w:t>
      </w:r>
      <w:r w:rsidR="00E67A02" w:rsidRPr="00704FD8">
        <w:rPr>
          <w:rFonts w:ascii="Arial" w:hAnsi="Arial" w:cs="Arial"/>
        </w:rPr>
        <w:t>their</w:t>
      </w:r>
      <w:r w:rsidR="00D56295" w:rsidRPr="00704FD8">
        <w:rPr>
          <w:rFonts w:ascii="Arial" w:hAnsi="Arial" w:cs="Arial"/>
        </w:rPr>
        <w:t xml:space="preserve"> findings in writing and indicate what steps</w:t>
      </w:r>
      <w:r w:rsidR="0059056D" w:rsidRPr="00704FD8">
        <w:rPr>
          <w:rFonts w:ascii="Arial" w:hAnsi="Arial" w:cs="Arial"/>
        </w:rPr>
        <w:t>,</w:t>
      </w:r>
      <w:r w:rsidR="00D56295" w:rsidRPr="00704FD8">
        <w:rPr>
          <w:rFonts w:ascii="Arial" w:hAnsi="Arial" w:cs="Arial"/>
        </w:rPr>
        <w:t xml:space="preserve"> if any</w:t>
      </w:r>
      <w:r w:rsidR="0059056D" w:rsidRPr="00704FD8">
        <w:rPr>
          <w:rFonts w:ascii="Arial" w:hAnsi="Arial" w:cs="Arial"/>
        </w:rPr>
        <w:t>,</w:t>
      </w:r>
      <w:r w:rsidR="00D56295" w:rsidRPr="00704FD8">
        <w:rPr>
          <w:rFonts w:ascii="Arial" w:hAnsi="Arial" w:cs="Arial"/>
        </w:rPr>
        <w:t xml:space="preserve"> should be taken to resolve the matter. Whenever reasonably possible this will be done within 15 school days of the discussion with the complainant at </w:t>
      </w:r>
      <w:r w:rsidR="006501B3" w:rsidRPr="00704FD8">
        <w:rPr>
          <w:rFonts w:ascii="Arial" w:hAnsi="Arial" w:cs="Arial"/>
        </w:rPr>
        <w:t xml:space="preserve">point </w:t>
      </w:r>
      <w:r w:rsidR="004F5C3B" w:rsidRPr="00704FD8">
        <w:rPr>
          <w:rFonts w:ascii="Arial" w:hAnsi="Arial" w:cs="Arial"/>
        </w:rPr>
        <w:t>3.</w:t>
      </w:r>
      <w:r w:rsidR="00D56295" w:rsidRPr="00704FD8">
        <w:rPr>
          <w:rFonts w:ascii="Arial" w:hAnsi="Arial" w:cs="Arial"/>
        </w:rPr>
        <w:t>4 above</w:t>
      </w:r>
      <w:r w:rsidR="006501B3" w:rsidRPr="00704FD8">
        <w:rPr>
          <w:rFonts w:ascii="Arial" w:hAnsi="Arial" w:cs="Arial"/>
        </w:rPr>
        <w:t>,</w:t>
      </w:r>
      <w:r w:rsidR="00D22377" w:rsidRPr="00704FD8">
        <w:rPr>
          <w:rFonts w:ascii="Arial" w:hAnsi="Arial" w:cs="Arial"/>
        </w:rPr>
        <w:t xml:space="preserve"> but no later than 30 school days of receipt of the formal complaint</w:t>
      </w:r>
      <w:r w:rsidR="00D56295" w:rsidRPr="00704FD8">
        <w:rPr>
          <w:rFonts w:ascii="Arial" w:hAnsi="Arial" w:cs="Arial"/>
        </w:rPr>
        <w:t>.</w:t>
      </w:r>
    </w:p>
    <w:bookmarkEnd w:id="4"/>
    <w:p w14:paraId="144A5D23" w14:textId="2DDDB582" w:rsidR="00704FD8" w:rsidRDefault="00704FD8">
      <w:pPr>
        <w:rPr>
          <w:rFonts w:ascii="Arial" w:hAnsi="Arial" w:cs="Arial"/>
          <w:color w:val="000000"/>
          <w:lang w:eastAsia="en-GB"/>
        </w:rPr>
      </w:pPr>
      <w:r>
        <w:rPr>
          <w:rFonts w:ascii="Arial" w:hAnsi="Arial" w:cs="Arial"/>
        </w:rPr>
        <w:br w:type="page"/>
      </w:r>
    </w:p>
    <w:p w14:paraId="738610EB" w14:textId="77777777" w:rsidR="00C61E4A" w:rsidRPr="00704FD8" w:rsidRDefault="00C61E4A" w:rsidP="002A0440">
      <w:pPr>
        <w:pStyle w:val="Default"/>
        <w:ind w:left="567" w:hanging="567"/>
        <w:jc w:val="both"/>
        <w:rPr>
          <w:rFonts w:ascii="Arial" w:hAnsi="Arial" w:cs="Arial"/>
        </w:rPr>
      </w:pPr>
    </w:p>
    <w:p w14:paraId="13BC7149" w14:textId="77777777" w:rsidR="00D56295" w:rsidRPr="00704FD8" w:rsidRDefault="00816EBE" w:rsidP="002A0440">
      <w:pPr>
        <w:pStyle w:val="Heading1"/>
        <w:ind w:left="567" w:hanging="567"/>
        <w:jc w:val="both"/>
        <w:rPr>
          <w:rFonts w:ascii="Arial" w:hAnsi="Arial" w:cs="Arial"/>
        </w:rPr>
      </w:pPr>
      <w:bookmarkStart w:id="5" w:name="_Toc221825953"/>
      <w:r w:rsidRPr="00704FD8">
        <w:rPr>
          <w:rFonts w:ascii="Arial" w:hAnsi="Arial" w:cs="Arial"/>
        </w:rPr>
        <w:t>4</w:t>
      </w:r>
      <w:r w:rsidR="007D4DDE" w:rsidRPr="00704FD8">
        <w:rPr>
          <w:rFonts w:ascii="Arial" w:hAnsi="Arial" w:cs="Arial"/>
        </w:rPr>
        <w:tab/>
      </w:r>
      <w:r w:rsidR="00D56295" w:rsidRPr="00704FD8">
        <w:rPr>
          <w:rFonts w:ascii="Arial" w:hAnsi="Arial" w:cs="Arial"/>
        </w:rPr>
        <w:t>Second Stage of the Formal Procedure</w:t>
      </w:r>
      <w:bookmarkEnd w:id="5"/>
    </w:p>
    <w:p w14:paraId="637805D2" w14:textId="77777777" w:rsidR="00EB5857" w:rsidRPr="00704FD8" w:rsidRDefault="00EB5857" w:rsidP="002A0440">
      <w:pPr>
        <w:pStyle w:val="Default"/>
        <w:ind w:left="567" w:hanging="567"/>
        <w:jc w:val="both"/>
        <w:rPr>
          <w:rFonts w:ascii="Arial" w:hAnsi="Arial" w:cs="Arial"/>
        </w:rPr>
      </w:pPr>
    </w:p>
    <w:p w14:paraId="52B5D1A1" w14:textId="77777777" w:rsidR="002A0440" w:rsidRPr="00704FD8" w:rsidRDefault="00816EBE" w:rsidP="002A0440">
      <w:pPr>
        <w:pStyle w:val="BodyText"/>
        <w:ind w:left="567" w:hanging="567"/>
        <w:rPr>
          <w:rFonts w:cs="Arial"/>
          <w:sz w:val="24"/>
          <w:szCs w:val="24"/>
        </w:rPr>
      </w:pPr>
      <w:r w:rsidRPr="00704FD8">
        <w:rPr>
          <w:rFonts w:cs="Arial"/>
          <w:sz w:val="24"/>
          <w:szCs w:val="24"/>
        </w:rPr>
        <w:t>4</w:t>
      </w:r>
      <w:r w:rsidR="00FE0DC4" w:rsidRPr="00704FD8">
        <w:rPr>
          <w:rFonts w:cs="Arial"/>
          <w:sz w:val="24"/>
          <w:szCs w:val="24"/>
        </w:rPr>
        <w:t>.1</w:t>
      </w:r>
      <w:r w:rsidR="00FE0DC4" w:rsidRPr="00704FD8">
        <w:rPr>
          <w:rFonts w:cs="Arial"/>
          <w:sz w:val="24"/>
          <w:szCs w:val="24"/>
        </w:rPr>
        <w:tab/>
      </w:r>
      <w:r w:rsidR="00D56295" w:rsidRPr="00704FD8">
        <w:rPr>
          <w:rFonts w:cs="Arial"/>
          <w:sz w:val="24"/>
          <w:szCs w:val="24"/>
        </w:rPr>
        <w:t xml:space="preserve">If the complainant is not satisfied with the outcome of the first stage, </w:t>
      </w:r>
      <w:r w:rsidR="00E67A02" w:rsidRPr="00704FD8">
        <w:rPr>
          <w:rFonts w:cs="Arial"/>
          <w:sz w:val="24"/>
          <w:szCs w:val="24"/>
        </w:rPr>
        <w:t>the complainant</w:t>
      </w:r>
      <w:r w:rsidR="00D56295" w:rsidRPr="00704FD8">
        <w:rPr>
          <w:rFonts w:cs="Arial"/>
          <w:sz w:val="24"/>
          <w:szCs w:val="24"/>
        </w:rPr>
        <w:t xml:space="preserve"> may request that the complaint be </w:t>
      </w:r>
      <w:r w:rsidR="00D22377" w:rsidRPr="00704FD8">
        <w:rPr>
          <w:rFonts w:cs="Arial"/>
          <w:sz w:val="24"/>
          <w:szCs w:val="24"/>
        </w:rPr>
        <w:t xml:space="preserve">reviewed.  </w:t>
      </w:r>
      <w:r w:rsidR="00D56295" w:rsidRPr="00704FD8">
        <w:rPr>
          <w:rFonts w:cs="Arial"/>
          <w:sz w:val="24"/>
          <w:szCs w:val="24"/>
        </w:rPr>
        <w:t xml:space="preserve">Such a request should be in writing addressed to the </w:t>
      </w:r>
      <w:r w:rsidR="00045B23" w:rsidRPr="00704FD8">
        <w:rPr>
          <w:rFonts w:cs="Arial"/>
          <w:sz w:val="24"/>
          <w:szCs w:val="24"/>
        </w:rPr>
        <w:t>Chair of</w:t>
      </w:r>
      <w:r w:rsidR="00D56295" w:rsidRPr="00704FD8">
        <w:rPr>
          <w:rFonts w:cs="Arial"/>
          <w:sz w:val="24"/>
          <w:szCs w:val="24"/>
        </w:rPr>
        <w:t xml:space="preserve"> Governors</w:t>
      </w:r>
      <w:r w:rsidR="007259F9" w:rsidRPr="00704FD8">
        <w:rPr>
          <w:rFonts w:cs="Arial"/>
          <w:sz w:val="24"/>
          <w:szCs w:val="24"/>
        </w:rPr>
        <w:t xml:space="preserve"> and should be received by the school no later than five working days after the conclusion of stage one</w:t>
      </w:r>
      <w:r w:rsidR="00D56295" w:rsidRPr="00704FD8">
        <w:rPr>
          <w:rFonts w:cs="Arial"/>
          <w:sz w:val="24"/>
          <w:szCs w:val="24"/>
        </w:rPr>
        <w:t>.</w:t>
      </w:r>
      <w:r w:rsidR="007259F9" w:rsidRPr="00704FD8">
        <w:rPr>
          <w:rFonts w:cs="Arial"/>
          <w:sz w:val="24"/>
          <w:szCs w:val="24"/>
        </w:rPr>
        <w:t xml:space="preserve">  </w:t>
      </w:r>
      <w:r w:rsidR="004F5C3B" w:rsidRPr="00704FD8">
        <w:rPr>
          <w:rFonts w:cs="Arial"/>
          <w:sz w:val="24"/>
          <w:szCs w:val="24"/>
        </w:rPr>
        <w:t xml:space="preserve">This will formally start stage two of the complaint.  </w:t>
      </w:r>
      <w:r w:rsidR="007259F9" w:rsidRPr="00704FD8">
        <w:rPr>
          <w:rFonts w:cs="Arial"/>
          <w:sz w:val="24"/>
          <w:szCs w:val="24"/>
        </w:rPr>
        <w:t xml:space="preserve">The complainant should state why they are not satisfied with the outcome of stage one and what further remedies they are looking for.  </w:t>
      </w:r>
    </w:p>
    <w:p w14:paraId="463F29E8" w14:textId="77777777" w:rsidR="002A0440" w:rsidRPr="00704FD8" w:rsidRDefault="002A0440" w:rsidP="002A0440">
      <w:pPr>
        <w:pStyle w:val="BodyText"/>
        <w:ind w:left="567" w:hanging="567"/>
        <w:rPr>
          <w:rFonts w:cs="Arial"/>
          <w:sz w:val="24"/>
          <w:szCs w:val="24"/>
        </w:rPr>
      </w:pPr>
    </w:p>
    <w:p w14:paraId="51A0157B" w14:textId="77777777" w:rsidR="007259F9" w:rsidRPr="00704FD8" w:rsidRDefault="002A0440" w:rsidP="002A0440">
      <w:pPr>
        <w:pStyle w:val="BodyText"/>
        <w:ind w:left="567" w:hanging="567"/>
        <w:rPr>
          <w:rFonts w:cs="Arial"/>
          <w:sz w:val="24"/>
          <w:szCs w:val="24"/>
        </w:rPr>
      </w:pPr>
      <w:r w:rsidRPr="00704FD8">
        <w:rPr>
          <w:rFonts w:cs="Arial"/>
          <w:sz w:val="24"/>
          <w:szCs w:val="24"/>
        </w:rPr>
        <w:t>4.2</w:t>
      </w:r>
      <w:r w:rsidRPr="00704FD8">
        <w:rPr>
          <w:rFonts w:cs="Arial"/>
          <w:sz w:val="24"/>
          <w:szCs w:val="24"/>
        </w:rPr>
        <w:tab/>
        <w:t xml:space="preserve">There may be occasions when a head teacher decides the stage two review is not appropriate and, if the parent remains dissatisfied with the outcome of stage one, the head teacher can decide to move the complaint straight to stage three instead.  </w:t>
      </w:r>
    </w:p>
    <w:p w14:paraId="3B7B4B86" w14:textId="77777777" w:rsidR="00FE0DC4" w:rsidRPr="00704FD8" w:rsidRDefault="00FE0DC4" w:rsidP="002A0440">
      <w:pPr>
        <w:pStyle w:val="BodyText"/>
        <w:ind w:left="567" w:hanging="567"/>
        <w:rPr>
          <w:rFonts w:cs="Arial"/>
          <w:sz w:val="24"/>
          <w:szCs w:val="24"/>
        </w:rPr>
      </w:pPr>
    </w:p>
    <w:p w14:paraId="53B724E6" w14:textId="77777777" w:rsidR="00445EB8" w:rsidRPr="00704FD8" w:rsidRDefault="00816EBE" w:rsidP="002A0440">
      <w:pPr>
        <w:pStyle w:val="BodyText"/>
        <w:ind w:left="567" w:hanging="567"/>
        <w:rPr>
          <w:rFonts w:cs="Arial"/>
          <w:sz w:val="24"/>
          <w:szCs w:val="24"/>
        </w:rPr>
      </w:pPr>
      <w:r w:rsidRPr="00704FD8">
        <w:rPr>
          <w:rFonts w:cs="Arial"/>
          <w:sz w:val="24"/>
          <w:szCs w:val="24"/>
        </w:rPr>
        <w:t>4.</w:t>
      </w:r>
      <w:r w:rsidR="002A0440" w:rsidRPr="00704FD8">
        <w:rPr>
          <w:rFonts w:cs="Arial"/>
          <w:sz w:val="24"/>
          <w:szCs w:val="24"/>
        </w:rPr>
        <w:t>3</w:t>
      </w:r>
      <w:r w:rsidR="00FE0DC4" w:rsidRPr="00704FD8">
        <w:rPr>
          <w:rFonts w:cs="Arial"/>
          <w:sz w:val="24"/>
          <w:szCs w:val="24"/>
        </w:rPr>
        <w:tab/>
      </w:r>
      <w:r w:rsidR="00D56295" w:rsidRPr="00704FD8">
        <w:rPr>
          <w:rFonts w:cs="Arial"/>
          <w:sz w:val="24"/>
          <w:szCs w:val="24"/>
        </w:rPr>
        <w:t xml:space="preserve">The </w:t>
      </w:r>
      <w:r w:rsidR="006501B3" w:rsidRPr="00704FD8">
        <w:rPr>
          <w:rFonts w:cs="Arial"/>
          <w:sz w:val="24"/>
          <w:szCs w:val="24"/>
        </w:rPr>
        <w:t xml:space="preserve">head teacher </w:t>
      </w:r>
      <w:r w:rsidR="00D22377" w:rsidRPr="00704FD8">
        <w:rPr>
          <w:rFonts w:cs="Arial"/>
          <w:sz w:val="24"/>
          <w:szCs w:val="24"/>
        </w:rPr>
        <w:t xml:space="preserve">will appoint a senior member of the leadership team to undertake this </w:t>
      </w:r>
      <w:r w:rsidR="004F5C3B" w:rsidRPr="00704FD8">
        <w:rPr>
          <w:rFonts w:cs="Arial"/>
          <w:sz w:val="24"/>
          <w:szCs w:val="24"/>
        </w:rPr>
        <w:t xml:space="preserve">second stage </w:t>
      </w:r>
      <w:r w:rsidR="00D22377" w:rsidRPr="00704FD8">
        <w:rPr>
          <w:rFonts w:cs="Arial"/>
          <w:sz w:val="24"/>
          <w:szCs w:val="24"/>
        </w:rPr>
        <w:t>review</w:t>
      </w:r>
      <w:r w:rsidR="000745D5" w:rsidRPr="00704FD8">
        <w:rPr>
          <w:rFonts w:cs="Arial"/>
          <w:sz w:val="24"/>
          <w:szCs w:val="24"/>
        </w:rPr>
        <w:t xml:space="preserve"> or undertake the review themsel</w:t>
      </w:r>
      <w:r w:rsidR="00C61E4A" w:rsidRPr="00704FD8">
        <w:rPr>
          <w:rFonts w:cs="Arial"/>
          <w:sz w:val="24"/>
          <w:szCs w:val="24"/>
        </w:rPr>
        <w:t>ves</w:t>
      </w:r>
      <w:r w:rsidR="00D22377" w:rsidRPr="00704FD8">
        <w:rPr>
          <w:rFonts w:cs="Arial"/>
          <w:sz w:val="24"/>
          <w:szCs w:val="24"/>
        </w:rPr>
        <w:t xml:space="preserve">.  </w:t>
      </w:r>
    </w:p>
    <w:p w14:paraId="3A0FF5F2" w14:textId="77777777" w:rsidR="00445EB8" w:rsidRPr="00704FD8" w:rsidRDefault="00445EB8" w:rsidP="002A0440">
      <w:pPr>
        <w:pStyle w:val="BodyText"/>
        <w:ind w:left="567" w:hanging="567"/>
        <w:rPr>
          <w:rFonts w:cs="Arial"/>
          <w:sz w:val="24"/>
          <w:szCs w:val="24"/>
        </w:rPr>
      </w:pPr>
    </w:p>
    <w:p w14:paraId="064DD435" w14:textId="77777777" w:rsidR="007259F9" w:rsidRPr="00704FD8" w:rsidRDefault="00445EB8" w:rsidP="002A0440">
      <w:pPr>
        <w:pStyle w:val="BodyText"/>
        <w:ind w:left="567" w:hanging="567"/>
        <w:rPr>
          <w:rFonts w:cs="Arial"/>
          <w:sz w:val="24"/>
          <w:szCs w:val="24"/>
        </w:rPr>
      </w:pPr>
      <w:r w:rsidRPr="00704FD8">
        <w:rPr>
          <w:rFonts w:cs="Arial"/>
          <w:sz w:val="24"/>
          <w:szCs w:val="24"/>
        </w:rPr>
        <w:t>4.</w:t>
      </w:r>
      <w:r w:rsidR="002A0440" w:rsidRPr="00704FD8">
        <w:rPr>
          <w:rFonts w:cs="Arial"/>
          <w:sz w:val="24"/>
          <w:szCs w:val="24"/>
        </w:rPr>
        <w:t>4</w:t>
      </w:r>
      <w:r w:rsidRPr="00704FD8">
        <w:rPr>
          <w:rFonts w:cs="Arial"/>
          <w:sz w:val="24"/>
          <w:szCs w:val="24"/>
        </w:rPr>
        <w:tab/>
      </w:r>
      <w:r w:rsidR="004F5C3B" w:rsidRPr="00704FD8">
        <w:rPr>
          <w:rFonts w:cs="Arial"/>
          <w:sz w:val="24"/>
          <w:szCs w:val="24"/>
        </w:rPr>
        <w:t>The investigating officer will then put their findings in writing and indicate what steps, if any, should be taken to resolve the matter.   This will be done within 15 school days of the start of stage two.  But i</w:t>
      </w:r>
      <w:r w:rsidR="007259F9" w:rsidRPr="00704FD8">
        <w:rPr>
          <w:rFonts w:cs="Arial"/>
          <w:sz w:val="24"/>
          <w:szCs w:val="24"/>
        </w:rPr>
        <w:t>f it is felt appropriate or necessary</w:t>
      </w:r>
      <w:r w:rsidR="004F5C3B" w:rsidRPr="00704FD8">
        <w:rPr>
          <w:rFonts w:cs="Arial"/>
          <w:sz w:val="24"/>
          <w:szCs w:val="24"/>
        </w:rPr>
        <w:t xml:space="preserve"> to either </w:t>
      </w:r>
      <w:r w:rsidR="007259F9" w:rsidRPr="00704FD8">
        <w:rPr>
          <w:rFonts w:cs="Arial"/>
          <w:sz w:val="24"/>
          <w:szCs w:val="24"/>
        </w:rPr>
        <w:t>discuss the matter with the complainant and</w:t>
      </w:r>
      <w:r w:rsidR="004F5C3B" w:rsidRPr="00704FD8">
        <w:rPr>
          <w:rFonts w:cs="Arial"/>
          <w:sz w:val="24"/>
          <w:szCs w:val="24"/>
        </w:rPr>
        <w:t>/or</w:t>
      </w:r>
      <w:r w:rsidR="007259F9" w:rsidRPr="00704FD8">
        <w:rPr>
          <w:rFonts w:cs="Arial"/>
          <w:sz w:val="24"/>
          <w:szCs w:val="24"/>
        </w:rPr>
        <w:t xml:space="preserve"> undertake an additional investigation</w:t>
      </w:r>
      <w:r w:rsidR="00200BDA" w:rsidRPr="00704FD8">
        <w:rPr>
          <w:rFonts w:cs="Arial"/>
          <w:sz w:val="24"/>
          <w:szCs w:val="24"/>
        </w:rPr>
        <w:t>, t</w:t>
      </w:r>
      <w:r w:rsidR="007259F9" w:rsidRPr="00704FD8">
        <w:rPr>
          <w:rFonts w:cs="Arial"/>
          <w:sz w:val="24"/>
          <w:szCs w:val="24"/>
        </w:rPr>
        <w:t xml:space="preserve">his </w:t>
      </w:r>
      <w:r w:rsidR="00200BDA" w:rsidRPr="00704FD8">
        <w:rPr>
          <w:rFonts w:cs="Arial"/>
          <w:sz w:val="24"/>
          <w:szCs w:val="24"/>
        </w:rPr>
        <w:t xml:space="preserve">will all be concluded </w:t>
      </w:r>
      <w:r w:rsidR="007259F9" w:rsidRPr="00704FD8">
        <w:rPr>
          <w:rFonts w:cs="Arial"/>
          <w:sz w:val="24"/>
          <w:szCs w:val="24"/>
        </w:rPr>
        <w:t xml:space="preserve">within </w:t>
      </w:r>
      <w:r w:rsidR="00200BDA" w:rsidRPr="00704FD8">
        <w:rPr>
          <w:rFonts w:cs="Arial"/>
          <w:sz w:val="24"/>
          <w:szCs w:val="24"/>
        </w:rPr>
        <w:t>30</w:t>
      </w:r>
      <w:r w:rsidR="007259F9" w:rsidRPr="00704FD8">
        <w:rPr>
          <w:rFonts w:cs="Arial"/>
          <w:sz w:val="24"/>
          <w:szCs w:val="24"/>
        </w:rPr>
        <w:t xml:space="preserve"> school days of the </w:t>
      </w:r>
      <w:r w:rsidR="004F5C3B" w:rsidRPr="00704FD8">
        <w:rPr>
          <w:rFonts w:cs="Arial"/>
          <w:sz w:val="24"/>
          <w:szCs w:val="24"/>
        </w:rPr>
        <w:t>start of stage two</w:t>
      </w:r>
      <w:r w:rsidR="007259F9" w:rsidRPr="00704FD8">
        <w:rPr>
          <w:rFonts w:cs="Arial"/>
          <w:sz w:val="24"/>
          <w:szCs w:val="24"/>
        </w:rPr>
        <w:t>.</w:t>
      </w:r>
    </w:p>
    <w:p w14:paraId="5630AD66" w14:textId="77777777" w:rsidR="004F5C3B" w:rsidRPr="00704FD8" w:rsidRDefault="004F5C3B" w:rsidP="002A0440">
      <w:pPr>
        <w:pStyle w:val="BodyText"/>
        <w:tabs>
          <w:tab w:val="left" w:pos="567"/>
        </w:tabs>
        <w:rPr>
          <w:rFonts w:cs="Arial"/>
          <w:sz w:val="24"/>
          <w:szCs w:val="24"/>
        </w:rPr>
      </w:pPr>
    </w:p>
    <w:p w14:paraId="76996052" w14:textId="77777777" w:rsidR="00D56295" w:rsidRPr="00704FD8" w:rsidRDefault="00816EBE" w:rsidP="002A0440">
      <w:pPr>
        <w:pStyle w:val="BodyText"/>
        <w:tabs>
          <w:tab w:val="left" w:pos="567"/>
        </w:tabs>
        <w:ind w:left="567" w:hanging="567"/>
        <w:rPr>
          <w:rFonts w:cs="Arial"/>
          <w:sz w:val="24"/>
          <w:szCs w:val="24"/>
        </w:rPr>
      </w:pPr>
      <w:r w:rsidRPr="00704FD8">
        <w:rPr>
          <w:rFonts w:cs="Arial"/>
          <w:sz w:val="24"/>
          <w:szCs w:val="24"/>
        </w:rPr>
        <w:t>4</w:t>
      </w:r>
      <w:r w:rsidR="00FE0DC4" w:rsidRPr="00704FD8">
        <w:rPr>
          <w:rFonts w:cs="Arial"/>
          <w:sz w:val="24"/>
          <w:szCs w:val="24"/>
        </w:rPr>
        <w:t>.</w:t>
      </w:r>
      <w:r w:rsidR="002A0440" w:rsidRPr="00704FD8">
        <w:rPr>
          <w:rFonts w:cs="Arial"/>
          <w:sz w:val="24"/>
          <w:szCs w:val="24"/>
        </w:rPr>
        <w:t>5</w:t>
      </w:r>
      <w:r w:rsidR="00FE0DC4" w:rsidRPr="00704FD8">
        <w:rPr>
          <w:rFonts w:cs="Arial"/>
          <w:sz w:val="24"/>
          <w:szCs w:val="24"/>
        </w:rPr>
        <w:tab/>
      </w:r>
      <w:r w:rsidR="00D56295" w:rsidRPr="00704FD8">
        <w:rPr>
          <w:rFonts w:cs="Arial"/>
          <w:sz w:val="24"/>
          <w:szCs w:val="24"/>
        </w:rPr>
        <w:t xml:space="preserve">The </w:t>
      </w:r>
      <w:r w:rsidR="00D22377" w:rsidRPr="00704FD8">
        <w:rPr>
          <w:rFonts w:cs="Arial"/>
          <w:sz w:val="24"/>
          <w:szCs w:val="24"/>
        </w:rPr>
        <w:t xml:space="preserve">senior member of staff </w:t>
      </w:r>
      <w:r w:rsidR="00D56295" w:rsidRPr="00704FD8">
        <w:rPr>
          <w:rFonts w:cs="Arial"/>
          <w:sz w:val="24"/>
          <w:szCs w:val="24"/>
        </w:rPr>
        <w:t xml:space="preserve">will report </w:t>
      </w:r>
      <w:r w:rsidR="00E67A02" w:rsidRPr="00704FD8">
        <w:rPr>
          <w:rFonts w:cs="Arial"/>
          <w:sz w:val="24"/>
          <w:szCs w:val="24"/>
        </w:rPr>
        <w:t>their</w:t>
      </w:r>
      <w:r w:rsidR="00D56295" w:rsidRPr="00704FD8">
        <w:rPr>
          <w:rFonts w:cs="Arial"/>
          <w:sz w:val="24"/>
          <w:szCs w:val="24"/>
        </w:rPr>
        <w:t xml:space="preserve"> findings to the </w:t>
      </w:r>
      <w:r w:rsidR="006501B3" w:rsidRPr="00704FD8">
        <w:rPr>
          <w:rFonts w:cs="Arial"/>
          <w:sz w:val="24"/>
          <w:szCs w:val="24"/>
        </w:rPr>
        <w:t>p</w:t>
      </w:r>
      <w:r w:rsidR="00D56295" w:rsidRPr="00704FD8">
        <w:rPr>
          <w:rFonts w:cs="Arial"/>
          <w:sz w:val="24"/>
          <w:szCs w:val="24"/>
        </w:rPr>
        <w:t xml:space="preserve">arent </w:t>
      </w:r>
      <w:r w:rsidR="0059056D" w:rsidRPr="00704FD8">
        <w:rPr>
          <w:rFonts w:cs="Arial"/>
          <w:sz w:val="24"/>
          <w:szCs w:val="24"/>
        </w:rPr>
        <w:t>indicat</w:t>
      </w:r>
      <w:r w:rsidR="00445EB8" w:rsidRPr="00704FD8">
        <w:rPr>
          <w:rFonts w:cs="Arial"/>
          <w:sz w:val="24"/>
          <w:szCs w:val="24"/>
        </w:rPr>
        <w:t>ing</w:t>
      </w:r>
      <w:r w:rsidR="0059056D" w:rsidRPr="00704FD8">
        <w:rPr>
          <w:rFonts w:cs="Arial"/>
          <w:sz w:val="24"/>
          <w:szCs w:val="24"/>
        </w:rPr>
        <w:t xml:space="preserve"> wh</w:t>
      </w:r>
      <w:r w:rsidR="00445EB8" w:rsidRPr="00704FD8">
        <w:rPr>
          <w:rFonts w:cs="Arial"/>
          <w:sz w:val="24"/>
          <w:szCs w:val="24"/>
        </w:rPr>
        <w:t>at additional steps</w:t>
      </w:r>
      <w:r w:rsidR="0059056D" w:rsidRPr="00704FD8">
        <w:rPr>
          <w:rFonts w:cs="Arial"/>
          <w:sz w:val="24"/>
          <w:szCs w:val="24"/>
        </w:rPr>
        <w:t xml:space="preserve"> should be t</w:t>
      </w:r>
      <w:r w:rsidR="00FE0DC4" w:rsidRPr="00704FD8">
        <w:rPr>
          <w:rFonts w:cs="Arial"/>
          <w:sz w:val="24"/>
          <w:szCs w:val="24"/>
        </w:rPr>
        <w:t>aken to help resolve the issue</w:t>
      </w:r>
      <w:r w:rsidR="00445EB8" w:rsidRPr="00704FD8">
        <w:rPr>
          <w:rFonts w:cs="Arial"/>
          <w:sz w:val="24"/>
          <w:szCs w:val="24"/>
        </w:rPr>
        <w:t xml:space="preserve"> or reaffirm the findings from stage one</w:t>
      </w:r>
      <w:r w:rsidR="00FE0DC4" w:rsidRPr="00704FD8">
        <w:rPr>
          <w:rFonts w:cs="Arial"/>
          <w:sz w:val="24"/>
          <w:szCs w:val="24"/>
        </w:rPr>
        <w:t>.</w:t>
      </w:r>
    </w:p>
    <w:p w14:paraId="61829076" w14:textId="77777777" w:rsidR="00C61E4A" w:rsidRPr="00704FD8" w:rsidRDefault="00C61E4A" w:rsidP="002A0440">
      <w:pPr>
        <w:pStyle w:val="BodyText"/>
        <w:tabs>
          <w:tab w:val="left" w:pos="567"/>
        </w:tabs>
        <w:ind w:left="567" w:hanging="567"/>
        <w:rPr>
          <w:rFonts w:cs="Arial"/>
          <w:sz w:val="24"/>
          <w:szCs w:val="24"/>
        </w:rPr>
      </w:pPr>
    </w:p>
    <w:p w14:paraId="3D80821D" w14:textId="77777777" w:rsidR="00D56295" w:rsidRPr="00704FD8" w:rsidRDefault="00481B7B" w:rsidP="002A0440">
      <w:pPr>
        <w:pStyle w:val="Heading1"/>
        <w:ind w:left="567" w:hanging="567"/>
        <w:jc w:val="both"/>
        <w:rPr>
          <w:rFonts w:ascii="Arial" w:hAnsi="Arial" w:cs="Arial"/>
        </w:rPr>
      </w:pPr>
      <w:bookmarkStart w:id="6" w:name="_Toc221825954"/>
      <w:r w:rsidRPr="00704FD8">
        <w:rPr>
          <w:rFonts w:ascii="Arial" w:hAnsi="Arial" w:cs="Arial"/>
        </w:rPr>
        <w:t>5</w:t>
      </w:r>
      <w:r w:rsidR="001025CF" w:rsidRPr="00704FD8">
        <w:rPr>
          <w:rFonts w:ascii="Arial" w:hAnsi="Arial" w:cs="Arial"/>
        </w:rPr>
        <w:tab/>
      </w:r>
      <w:r w:rsidR="000745D5" w:rsidRPr="00704FD8">
        <w:rPr>
          <w:rFonts w:ascii="Arial" w:hAnsi="Arial" w:cs="Arial"/>
        </w:rPr>
        <w:t>Third</w:t>
      </w:r>
      <w:r w:rsidR="00D56295" w:rsidRPr="00704FD8">
        <w:rPr>
          <w:rFonts w:ascii="Arial" w:hAnsi="Arial" w:cs="Arial"/>
        </w:rPr>
        <w:t xml:space="preserve"> Stage of the Formal Procedure</w:t>
      </w:r>
      <w:bookmarkEnd w:id="6"/>
    </w:p>
    <w:p w14:paraId="2BA226A1" w14:textId="77777777" w:rsidR="00440710" w:rsidRPr="00704FD8" w:rsidRDefault="00440710" w:rsidP="002A0440">
      <w:pPr>
        <w:pStyle w:val="BodyText"/>
        <w:ind w:left="567"/>
        <w:rPr>
          <w:rFonts w:cs="Arial"/>
          <w:b/>
          <w:color w:val="000000"/>
          <w:spacing w:val="0"/>
          <w:sz w:val="24"/>
          <w:szCs w:val="24"/>
          <w:lang w:eastAsia="en-GB"/>
        </w:rPr>
      </w:pPr>
    </w:p>
    <w:p w14:paraId="3649781B" w14:textId="77777777" w:rsidR="00D56295" w:rsidRPr="00704FD8" w:rsidRDefault="00481B7B" w:rsidP="002A0440">
      <w:pPr>
        <w:pStyle w:val="BodyText"/>
        <w:ind w:left="567" w:hanging="567"/>
        <w:rPr>
          <w:rFonts w:cs="Arial"/>
          <w:sz w:val="24"/>
          <w:szCs w:val="24"/>
        </w:rPr>
      </w:pPr>
      <w:r w:rsidRPr="00704FD8">
        <w:rPr>
          <w:rFonts w:cs="Arial"/>
          <w:color w:val="000000"/>
          <w:spacing w:val="0"/>
          <w:sz w:val="24"/>
          <w:szCs w:val="24"/>
          <w:lang w:eastAsia="en-GB"/>
        </w:rPr>
        <w:t>5</w:t>
      </w:r>
      <w:r w:rsidR="00440710" w:rsidRPr="00704FD8">
        <w:rPr>
          <w:rFonts w:cs="Arial"/>
          <w:color w:val="000000"/>
          <w:spacing w:val="0"/>
          <w:sz w:val="24"/>
          <w:szCs w:val="24"/>
          <w:lang w:eastAsia="en-GB"/>
        </w:rPr>
        <w:t>.1</w:t>
      </w:r>
      <w:r w:rsidR="00440710" w:rsidRPr="00704FD8">
        <w:rPr>
          <w:rFonts w:cs="Arial"/>
          <w:b/>
          <w:color w:val="000000"/>
          <w:spacing w:val="0"/>
          <w:sz w:val="24"/>
          <w:szCs w:val="24"/>
          <w:lang w:eastAsia="en-GB"/>
        </w:rPr>
        <w:tab/>
      </w:r>
      <w:r w:rsidR="00D56295" w:rsidRPr="00704FD8">
        <w:rPr>
          <w:rFonts w:cs="Arial"/>
          <w:sz w:val="24"/>
          <w:szCs w:val="24"/>
        </w:rPr>
        <w:t>If the complainant is not satisfied with the outcome of the first</w:t>
      </w:r>
      <w:r w:rsidR="000745D5" w:rsidRPr="00704FD8">
        <w:rPr>
          <w:rFonts w:cs="Arial"/>
          <w:sz w:val="24"/>
          <w:szCs w:val="24"/>
        </w:rPr>
        <w:t xml:space="preserve"> and</w:t>
      </w:r>
      <w:r w:rsidR="00D56295" w:rsidRPr="00704FD8">
        <w:rPr>
          <w:rFonts w:cs="Arial"/>
          <w:sz w:val="24"/>
          <w:szCs w:val="24"/>
        </w:rPr>
        <w:t xml:space="preserve"> second stage</w:t>
      </w:r>
      <w:r w:rsidR="00BF5D9C" w:rsidRPr="00704FD8">
        <w:rPr>
          <w:rFonts w:cs="Arial"/>
          <w:sz w:val="24"/>
          <w:szCs w:val="24"/>
        </w:rPr>
        <w:t>s</w:t>
      </w:r>
      <w:r w:rsidR="00D56295" w:rsidRPr="00704FD8">
        <w:rPr>
          <w:rFonts w:cs="Arial"/>
          <w:sz w:val="24"/>
          <w:szCs w:val="24"/>
        </w:rPr>
        <w:t xml:space="preserve">, the complainant may request that the complaint be considered by the Complaints Panel of the Local Governing Body which will comprise two members of the </w:t>
      </w:r>
      <w:r w:rsidR="006501B3" w:rsidRPr="00704FD8">
        <w:rPr>
          <w:rFonts w:cs="Arial"/>
          <w:sz w:val="24"/>
          <w:szCs w:val="24"/>
        </w:rPr>
        <w:t>Local Governing Body</w:t>
      </w:r>
      <w:r w:rsidR="00D56295" w:rsidRPr="00704FD8">
        <w:rPr>
          <w:rFonts w:cs="Arial"/>
          <w:sz w:val="24"/>
          <w:szCs w:val="24"/>
        </w:rPr>
        <w:t xml:space="preserve"> who have not previously been involved in the complaint, and one person independent of the management and running of the </w:t>
      </w:r>
      <w:r w:rsidR="006501B3" w:rsidRPr="00704FD8">
        <w:rPr>
          <w:rFonts w:cs="Arial"/>
          <w:sz w:val="24"/>
          <w:szCs w:val="24"/>
        </w:rPr>
        <w:t>s</w:t>
      </w:r>
      <w:r w:rsidR="00D56295" w:rsidRPr="00704FD8">
        <w:rPr>
          <w:rFonts w:cs="Arial"/>
          <w:sz w:val="24"/>
          <w:szCs w:val="24"/>
        </w:rPr>
        <w:t xml:space="preserve">chool.  </w:t>
      </w:r>
    </w:p>
    <w:p w14:paraId="17AD93B2" w14:textId="77777777" w:rsidR="00440710" w:rsidRPr="00704FD8" w:rsidRDefault="00440710" w:rsidP="002A0440">
      <w:pPr>
        <w:pStyle w:val="BodyText"/>
        <w:ind w:left="567" w:hanging="567"/>
        <w:rPr>
          <w:rFonts w:cs="Arial"/>
          <w:sz w:val="24"/>
          <w:szCs w:val="24"/>
        </w:rPr>
      </w:pPr>
    </w:p>
    <w:p w14:paraId="3A4DF5DB" w14:textId="77777777" w:rsidR="00440710" w:rsidRPr="00704FD8" w:rsidRDefault="00481B7B" w:rsidP="002A0440">
      <w:pPr>
        <w:pStyle w:val="BodyText"/>
        <w:ind w:left="567" w:hanging="567"/>
        <w:rPr>
          <w:rFonts w:cs="Arial"/>
          <w:sz w:val="24"/>
          <w:szCs w:val="24"/>
        </w:rPr>
      </w:pPr>
      <w:r w:rsidRPr="00704FD8">
        <w:rPr>
          <w:rFonts w:cs="Arial"/>
          <w:sz w:val="24"/>
          <w:szCs w:val="24"/>
        </w:rPr>
        <w:t>5</w:t>
      </w:r>
      <w:r w:rsidR="00440710" w:rsidRPr="00704FD8">
        <w:rPr>
          <w:rFonts w:cs="Arial"/>
          <w:sz w:val="24"/>
          <w:szCs w:val="24"/>
        </w:rPr>
        <w:t>.2</w:t>
      </w:r>
      <w:r w:rsidR="00440710" w:rsidRPr="00704FD8">
        <w:rPr>
          <w:rFonts w:cs="Arial"/>
          <w:sz w:val="24"/>
          <w:szCs w:val="24"/>
        </w:rPr>
        <w:tab/>
      </w:r>
      <w:r w:rsidR="00D56295" w:rsidRPr="00704FD8">
        <w:rPr>
          <w:rFonts w:cs="Arial"/>
          <w:sz w:val="24"/>
          <w:szCs w:val="24"/>
        </w:rPr>
        <w:t xml:space="preserve">A request to use the </w:t>
      </w:r>
      <w:r w:rsidR="007259F9" w:rsidRPr="00704FD8">
        <w:rPr>
          <w:rFonts w:cs="Arial"/>
          <w:sz w:val="24"/>
          <w:szCs w:val="24"/>
        </w:rPr>
        <w:t>third</w:t>
      </w:r>
      <w:r w:rsidR="00D56295" w:rsidRPr="00704FD8">
        <w:rPr>
          <w:rFonts w:cs="Arial"/>
          <w:sz w:val="24"/>
          <w:szCs w:val="24"/>
        </w:rPr>
        <w:t xml:space="preserve"> stage must be in writing, addressed to the </w:t>
      </w:r>
      <w:r w:rsidR="00045B23" w:rsidRPr="00704FD8">
        <w:rPr>
          <w:rFonts w:cs="Arial"/>
          <w:sz w:val="24"/>
          <w:szCs w:val="24"/>
        </w:rPr>
        <w:t>Chair of</w:t>
      </w:r>
      <w:r w:rsidR="00D56295" w:rsidRPr="00704FD8">
        <w:rPr>
          <w:rFonts w:cs="Arial"/>
          <w:sz w:val="24"/>
          <w:szCs w:val="24"/>
        </w:rPr>
        <w:t xml:space="preserve"> Governors at the </w:t>
      </w:r>
      <w:r w:rsidR="006501B3" w:rsidRPr="00704FD8">
        <w:rPr>
          <w:rFonts w:cs="Arial"/>
          <w:sz w:val="24"/>
          <w:szCs w:val="24"/>
        </w:rPr>
        <w:t>s</w:t>
      </w:r>
      <w:r w:rsidR="00D56295" w:rsidRPr="00704FD8">
        <w:rPr>
          <w:rFonts w:cs="Arial"/>
          <w:sz w:val="24"/>
          <w:szCs w:val="24"/>
        </w:rPr>
        <w:t>chool, within 10 school days of the response being sent to the complainant and must set out the reasons why the complainant is dissatisfied with the response.</w:t>
      </w:r>
    </w:p>
    <w:p w14:paraId="0DE4B5B7" w14:textId="77777777" w:rsidR="00440710" w:rsidRPr="00704FD8" w:rsidRDefault="00440710" w:rsidP="002A0440">
      <w:pPr>
        <w:pStyle w:val="BodyText"/>
        <w:ind w:left="567" w:hanging="567"/>
        <w:rPr>
          <w:rFonts w:cs="Arial"/>
          <w:sz w:val="24"/>
          <w:szCs w:val="24"/>
        </w:rPr>
      </w:pPr>
    </w:p>
    <w:p w14:paraId="2D5CA7DE" w14:textId="44B731CF" w:rsidR="00AB680C" w:rsidRPr="00704FD8" w:rsidRDefault="00481B7B" w:rsidP="002A0440">
      <w:pPr>
        <w:pStyle w:val="BodyText"/>
        <w:ind w:left="567" w:hanging="567"/>
        <w:rPr>
          <w:rFonts w:cs="Arial"/>
          <w:sz w:val="24"/>
          <w:szCs w:val="24"/>
        </w:rPr>
      </w:pPr>
      <w:r w:rsidRPr="00704FD8">
        <w:rPr>
          <w:rFonts w:cs="Arial"/>
          <w:sz w:val="24"/>
          <w:szCs w:val="24"/>
        </w:rPr>
        <w:t>5</w:t>
      </w:r>
      <w:r w:rsidR="00440710" w:rsidRPr="00704FD8">
        <w:rPr>
          <w:rFonts w:cs="Arial"/>
          <w:sz w:val="24"/>
          <w:szCs w:val="24"/>
        </w:rPr>
        <w:t>.3</w:t>
      </w:r>
      <w:r w:rsidR="00440710" w:rsidRPr="00704FD8">
        <w:rPr>
          <w:rFonts w:cs="Arial"/>
          <w:sz w:val="24"/>
          <w:szCs w:val="24"/>
        </w:rPr>
        <w:tab/>
      </w:r>
      <w:r w:rsidR="00045B23" w:rsidRPr="00704FD8">
        <w:rPr>
          <w:rFonts w:cs="Arial"/>
          <w:sz w:val="24"/>
          <w:szCs w:val="24"/>
        </w:rPr>
        <w:t>The Chair</w:t>
      </w:r>
      <w:r w:rsidR="00D56295" w:rsidRPr="00704FD8">
        <w:rPr>
          <w:rFonts w:cs="Arial"/>
          <w:sz w:val="24"/>
          <w:szCs w:val="24"/>
        </w:rPr>
        <w:t xml:space="preserve"> </w:t>
      </w:r>
      <w:r w:rsidR="00E35F9B" w:rsidRPr="00704FD8">
        <w:rPr>
          <w:rFonts w:cs="Arial"/>
          <w:sz w:val="24"/>
          <w:szCs w:val="24"/>
        </w:rPr>
        <w:t xml:space="preserve">or their representative </w:t>
      </w:r>
      <w:r w:rsidR="00D56295" w:rsidRPr="00704FD8">
        <w:rPr>
          <w:rFonts w:cs="Arial"/>
          <w:sz w:val="24"/>
          <w:szCs w:val="24"/>
        </w:rPr>
        <w:t>will invite the school to put in writing its response to the complainant's reasons.  The school will do this within 15 school days and at the end of that period (whether or not the school</w:t>
      </w:r>
      <w:r w:rsidR="00045B23" w:rsidRPr="00704FD8">
        <w:rPr>
          <w:rFonts w:cs="Arial"/>
          <w:sz w:val="24"/>
          <w:szCs w:val="24"/>
        </w:rPr>
        <w:t xml:space="preserve"> has responded) the Chair</w:t>
      </w:r>
      <w:r w:rsidR="00D56295" w:rsidRPr="00704FD8">
        <w:rPr>
          <w:rFonts w:cs="Arial"/>
          <w:sz w:val="24"/>
          <w:szCs w:val="24"/>
        </w:rPr>
        <w:t xml:space="preserve"> </w:t>
      </w:r>
      <w:r w:rsidR="00E35F9B" w:rsidRPr="00704FD8">
        <w:rPr>
          <w:rFonts w:cs="Arial"/>
          <w:sz w:val="24"/>
          <w:szCs w:val="24"/>
        </w:rPr>
        <w:t xml:space="preserve">or their representative </w:t>
      </w:r>
      <w:r w:rsidR="00D56295" w:rsidRPr="00704FD8">
        <w:rPr>
          <w:rFonts w:cs="Arial"/>
          <w:sz w:val="24"/>
          <w:szCs w:val="24"/>
        </w:rPr>
        <w:t xml:space="preserve">will convene a meeting of the Complaints Panel of the </w:t>
      </w:r>
      <w:r w:rsidR="006501B3" w:rsidRPr="00704FD8">
        <w:rPr>
          <w:rFonts w:cs="Arial"/>
          <w:sz w:val="24"/>
          <w:szCs w:val="24"/>
        </w:rPr>
        <w:t xml:space="preserve">Local </w:t>
      </w:r>
      <w:r w:rsidR="00D56295" w:rsidRPr="00704FD8">
        <w:rPr>
          <w:rFonts w:cs="Arial"/>
          <w:sz w:val="24"/>
          <w:szCs w:val="24"/>
        </w:rPr>
        <w:t xml:space="preserve">Governing Body.  That meeting will be held as quickly as practicable given the need to find a date that is </w:t>
      </w:r>
      <w:r w:rsidR="00A37DD6" w:rsidRPr="00704FD8">
        <w:rPr>
          <w:rFonts w:cs="Arial"/>
          <w:sz w:val="24"/>
          <w:szCs w:val="24"/>
        </w:rPr>
        <w:t>convenient</w:t>
      </w:r>
      <w:r w:rsidR="00D56295" w:rsidRPr="00704FD8">
        <w:rPr>
          <w:rFonts w:cs="Arial"/>
          <w:sz w:val="24"/>
          <w:szCs w:val="24"/>
        </w:rPr>
        <w:t xml:space="preserve"> for the complainant, the </w:t>
      </w:r>
      <w:r w:rsidR="00A37DD6" w:rsidRPr="00704FD8">
        <w:rPr>
          <w:rFonts w:cs="Arial"/>
          <w:sz w:val="24"/>
          <w:szCs w:val="24"/>
        </w:rPr>
        <w:t>school,</w:t>
      </w:r>
      <w:r w:rsidR="00D56295" w:rsidRPr="00704FD8">
        <w:rPr>
          <w:rFonts w:cs="Arial"/>
          <w:sz w:val="24"/>
          <w:szCs w:val="24"/>
        </w:rPr>
        <w:t xml:space="preserve"> and the members of the </w:t>
      </w:r>
      <w:r w:rsidR="006501B3" w:rsidRPr="00704FD8">
        <w:rPr>
          <w:rFonts w:cs="Arial"/>
          <w:sz w:val="24"/>
          <w:szCs w:val="24"/>
        </w:rPr>
        <w:t>p</w:t>
      </w:r>
      <w:r w:rsidR="00D56295" w:rsidRPr="00704FD8">
        <w:rPr>
          <w:rFonts w:cs="Arial"/>
          <w:sz w:val="24"/>
          <w:szCs w:val="24"/>
        </w:rPr>
        <w:t xml:space="preserve">anel.  Whenever possible, the meeting will be held within </w:t>
      </w:r>
      <w:r w:rsidR="00CD15B4" w:rsidRPr="00704FD8">
        <w:rPr>
          <w:rFonts w:cs="Arial"/>
          <w:sz w:val="24"/>
          <w:szCs w:val="24"/>
        </w:rPr>
        <w:t>30</w:t>
      </w:r>
      <w:r w:rsidR="00D56295" w:rsidRPr="00704FD8">
        <w:rPr>
          <w:rFonts w:cs="Arial"/>
          <w:sz w:val="24"/>
          <w:szCs w:val="24"/>
        </w:rPr>
        <w:t xml:space="preserve"> school days of </w:t>
      </w:r>
      <w:r w:rsidR="00CD15B4" w:rsidRPr="00704FD8">
        <w:rPr>
          <w:rFonts w:cs="Arial"/>
          <w:sz w:val="24"/>
          <w:szCs w:val="24"/>
        </w:rPr>
        <w:t>receipt of th</w:t>
      </w:r>
      <w:r w:rsidR="000B4444" w:rsidRPr="00704FD8">
        <w:rPr>
          <w:rFonts w:cs="Arial"/>
          <w:sz w:val="24"/>
          <w:szCs w:val="24"/>
        </w:rPr>
        <w:t xml:space="preserve">e written request for this </w:t>
      </w:r>
      <w:r w:rsidR="007259F9" w:rsidRPr="00704FD8">
        <w:rPr>
          <w:rFonts w:cs="Arial"/>
          <w:sz w:val="24"/>
          <w:szCs w:val="24"/>
        </w:rPr>
        <w:t>third</w:t>
      </w:r>
      <w:r w:rsidR="00CD15B4" w:rsidRPr="00704FD8">
        <w:rPr>
          <w:rFonts w:cs="Arial"/>
          <w:sz w:val="24"/>
          <w:szCs w:val="24"/>
        </w:rPr>
        <w:t xml:space="preserve"> stage</w:t>
      </w:r>
      <w:r w:rsidR="00440710" w:rsidRPr="00704FD8">
        <w:rPr>
          <w:rFonts w:cs="Arial"/>
          <w:sz w:val="24"/>
          <w:szCs w:val="24"/>
        </w:rPr>
        <w:t>.</w:t>
      </w:r>
    </w:p>
    <w:p w14:paraId="66204FF1" w14:textId="77777777" w:rsidR="00440710" w:rsidRPr="00704FD8" w:rsidRDefault="00440710" w:rsidP="002A0440">
      <w:pPr>
        <w:pStyle w:val="BodyText"/>
        <w:ind w:left="567" w:hanging="567"/>
        <w:rPr>
          <w:rFonts w:cs="Arial"/>
          <w:sz w:val="24"/>
          <w:szCs w:val="24"/>
        </w:rPr>
      </w:pPr>
    </w:p>
    <w:p w14:paraId="04933F9A" w14:textId="77777777" w:rsidR="00D56295" w:rsidRPr="00704FD8" w:rsidRDefault="00481B7B" w:rsidP="002A0440">
      <w:pPr>
        <w:pStyle w:val="BodyText"/>
        <w:ind w:left="567" w:hanging="567"/>
        <w:rPr>
          <w:rFonts w:cs="Arial"/>
          <w:sz w:val="24"/>
          <w:szCs w:val="24"/>
        </w:rPr>
      </w:pPr>
      <w:r w:rsidRPr="00704FD8">
        <w:rPr>
          <w:rFonts w:cs="Arial"/>
          <w:sz w:val="24"/>
          <w:szCs w:val="24"/>
        </w:rPr>
        <w:t>5</w:t>
      </w:r>
      <w:r w:rsidR="00440710" w:rsidRPr="00704FD8">
        <w:rPr>
          <w:rFonts w:cs="Arial"/>
          <w:sz w:val="24"/>
          <w:szCs w:val="24"/>
        </w:rPr>
        <w:t>.4</w:t>
      </w:r>
      <w:r w:rsidR="00440710" w:rsidRPr="00704FD8">
        <w:rPr>
          <w:rFonts w:cs="Arial"/>
          <w:sz w:val="24"/>
          <w:szCs w:val="24"/>
        </w:rPr>
        <w:tab/>
      </w:r>
      <w:r w:rsidR="00D56295" w:rsidRPr="00704FD8">
        <w:rPr>
          <w:rFonts w:cs="Arial"/>
          <w:sz w:val="24"/>
          <w:szCs w:val="24"/>
        </w:rPr>
        <w:t>At any meeting, the complainant will be entitled to be accompanied</w:t>
      </w:r>
      <w:r w:rsidR="00AB680C" w:rsidRPr="00704FD8">
        <w:rPr>
          <w:rFonts w:cs="Arial"/>
          <w:sz w:val="24"/>
          <w:szCs w:val="24"/>
        </w:rPr>
        <w:t xml:space="preserve"> if they wish</w:t>
      </w:r>
      <w:r w:rsidR="00D56295" w:rsidRPr="00704FD8">
        <w:rPr>
          <w:rFonts w:cs="Arial"/>
          <w:sz w:val="24"/>
          <w:szCs w:val="24"/>
        </w:rPr>
        <w:t>.</w:t>
      </w:r>
    </w:p>
    <w:p w14:paraId="2DBF0D7D" w14:textId="77777777" w:rsidR="00440710" w:rsidRPr="00704FD8" w:rsidRDefault="00440710" w:rsidP="002A0440">
      <w:pPr>
        <w:pStyle w:val="BodyText"/>
        <w:ind w:left="567" w:hanging="567"/>
        <w:rPr>
          <w:rFonts w:cs="Arial"/>
          <w:sz w:val="24"/>
          <w:szCs w:val="24"/>
        </w:rPr>
      </w:pPr>
    </w:p>
    <w:p w14:paraId="6B62F1B3" w14:textId="77777777" w:rsidR="00A03CB6" w:rsidRPr="00704FD8" w:rsidRDefault="00A03CB6" w:rsidP="002A0440">
      <w:pPr>
        <w:pStyle w:val="BodyText"/>
        <w:ind w:left="567" w:hanging="567"/>
        <w:rPr>
          <w:rFonts w:cs="Arial"/>
          <w:sz w:val="24"/>
          <w:szCs w:val="24"/>
        </w:rPr>
      </w:pPr>
    </w:p>
    <w:p w14:paraId="7807BACB" w14:textId="77777777" w:rsidR="0075686C" w:rsidRPr="00704FD8" w:rsidRDefault="00481B7B" w:rsidP="002A0440">
      <w:pPr>
        <w:pStyle w:val="BodyText"/>
        <w:ind w:left="567" w:hanging="567"/>
        <w:rPr>
          <w:rFonts w:cs="Arial"/>
          <w:sz w:val="24"/>
          <w:szCs w:val="24"/>
        </w:rPr>
      </w:pPr>
      <w:r w:rsidRPr="00704FD8">
        <w:rPr>
          <w:rFonts w:cs="Arial"/>
          <w:sz w:val="24"/>
          <w:szCs w:val="24"/>
        </w:rPr>
        <w:t>5</w:t>
      </w:r>
      <w:r w:rsidR="00440710" w:rsidRPr="00704FD8">
        <w:rPr>
          <w:rFonts w:cs="Arial"/>
          <w:sz w:val="24"/>
          <w:szCs w:val="24"/>
        </w:rPr>
        <w:t>.5</w:t>
      </w:r>
      <w:r w:rsidR="00440710" w:rsidRPr="00704FD8">
        <w:rPr>
          <w:rFonts w:cs="Arial"/>
          <w:sz w:val="24"/>
          <w:szCs w:val="24"/>
        </w:rPr>
        <w:tab/>
      </w:r>
      <w:r w:rsidR="0075686C" w:rsidRPr="00704FD8">
        <w:rPr>
          <w:rFonts w:cs="Arial"/>
          <w:sz w:val="24"/>
          <w:szCs w:val="24"/>
        </w:rPr>
        <w:t>The complainant must submit any furth</w:t>
      </w:r>
      <w:r w:rsidR="00045B23" w:rsidRPr="00704FD8">
        <w:rPr>
          <w:rFonts w:cs="Arial"/>
          <w:sz w:val="24"/>
          <w:szCs w:val="24"/>
        </w:rPr>
        <w:t>er written material to the Chair</w:t>
      </w:r>
      <w:r w:rsidR="0075686C" w:rsidRPr="00704FD8">
        <w:rPr>
          <w:rFonts w:cs="Arial"/>
          <w:sz w:val="24"/>
          <w:szCs w:val="24"/>
        </w:rPr>
        <w:t xml:space="preserve"> no less than 7 school days prior to the </w:t>
      </w:r>
      <w:r w:rsidR="007259F9" w:rsidRPr="00704FD8">
        <w:rPr>
          <w:rFonts w:cs="Arial"/>
          <w:sz w:val="24"/>
          <w:szCs w:val="24"/>
        </w:rPr>
        <w:t>third</w:t>
      </w:r>
      <w:r w:rsidR="0075686C" w:rsidRPr="00704FD8">
        <w:rPr>
          <w:rFonts w:cs="Arial"/>
          <w:sz w:val="24"/>
          <w:szCs w:val="24"/>
        </w:rPr>
        <w:t xml:space="preserve"> stage meeting, to allow for distribution to all parties. The committee will not normally accept, as evidence, recordings of conversations that were obtained covertly and without the informed consent of all parties being recorded. </w:t>
      </w:r>
    </w:p>
    <w:p w14:paraId="02F2C34E" w14:textId="77777777" w:rsidR="001025CF" w:rsidRPr="00704FD8" w:rsidRDefault="001025CF" w:rsidP="002A0440">
      <w:pPr>
        <w:pStyle w:val="BodyText"/>
        <w:ind w:left="567" w:hanging="567"/>
        <w:rPr>
          <w:rFonts w:cs="Arial"/>
          <w:sz w:val="24"/>
          <w:szCs w:val="24"/>
        </w:rPr>
      </w:pPr>
    </w:p>
    <w:p w14:paraId="73F6EA10" w14:textId="77777777" w:rsidR="0075686C" w:rsidRPr="00704FD8" w:rsidRDefault="00481B7B" w:rsidP="002A0440">
      <w:pPr>
        <w:pStyle w:val="BodyText"/>
        <w:ind w:left="567" w:hanging="567"/>
        <w:rPr>
          <w:rFonts w:cs="Arial"/>
          <w:sz w:val="24"/>
          <w:szCs w:val="24"/>
        </w:rPr>
      </w:pPr>
      <w:r w:rsidRPr="00704FD8">
        <w:rPr>
          <w:rFonts w:cs="Arial"/>
          <w:sz w:val="24"/>
          <w:szCs w:val="24"/>
        </w:rPr>
        <w:t>5</w:t>
      </w:r>
      <w:r w:rsidR="004637CC" w:rsidRPr="00704FD8">
        <w:rPr>
          <w:rFonts w:cs="Arial"/>
          <w:sz w:val="24"/>
          <w:szCs w:val="24"/>
        </w:rPr>
        <w:t>.6</w:t>
      </w:r>
      <w:r w:rsidR="004637CC" w:rsidRPr="00704FD8">
        <w:rPr>
          <w:rFonts w:cs="Arial"/>
          <w:sz w:val="24"/>
          <w:szCs w:val="24"/>
        </w:rPr>
        <w:tab/>
      </w:r>
      <w:r w:rsidR="0075686C" w:rsidRPr="00704FD8">
        <w:rPr>
          <w:rFonts w:cs="Arial"/>
          <w:sz w:val="24"/>
          <w:szCs w:val="24"/>
        </w:rPr>
        <w:t xml:space="preserve">The committee will not review any new complaints at this stage or consider evidence unrelated to the initial complaint to be included. New complaints must be dealt with from Stage 1 of the procedure. </w:t>
      </w:r>
    </w:p>
    <w:p w14:paraId="680A4E5D" w14:textId="77777777" w:rsidR="00125182" w:rsidRPr="00704FD8" w:rsidRDefault="00125182" w:rsidP="002A0440">
      <w:pPr>
        <w:pStyle w:val="BodyText"/>
        <w:ind w:left="567" w:hanging="567"/>
        <w:rPr>
          <w:rFonts w:cs="Arial"/>
          <w:sz w:val="24"/>
          <w:szCs w:val="24"/>
        </w:rPr>
      </w:pPr>
    </w:p>
    <w:p w14:paraId="6525880E" w14:textId="77777777" w:rsidR="0075686C" w:rsidRPr="00704FD8" w:rsidRDefault="00481B7B" w:rsidP="002A0440">
      <w:pPr>
        <w:pStyle w:val="BodyText"/>
        <w:ind w:left="567" w:hanging="567"/>
        <w:rPr>
          <w:rFonts w:cs="Arial"/>
          <w:sz w:val="24"/>
          <w:szCs w:val="24"/>
        </w:rPr>
      </w:pPr>
      <w:r w:rsidRPr="00704FD8">
        <w:rPr>
          <w:rFonts w:cs="Arial"/>
          <w:sz w:val="24"/>
          <w:szCs w:val="24"/>
        </w:rPr>
        <w:t>5</w:t>
      </w:r>
      <w:r w:rsidR="004637CC" w:rsidRPr="00704FD8">
        <w:rPr>
          <w:rFonts w:cs="Arial"/>
          <w:sz w:val="24"/>
          <w:szCs w:val="24"/>
        </w:rPr>
        <w:t>.7</w:t>
      </w:r>
      <w:r w:rsidR="004637CC" w:rsidRPr="00704FD8">
        <w:rPr>
          <w:rFonts w:cs="Arial"/>
          <w:sz w:val="24"/>
          <w:szCs w:val="24"/>
        </w:rPr>
        <w:tab/>
      </w:r>
      <w:r w:rsidR="0075686C" w:rsidRPr="00704FD8">
        <w:rPr>
          <w:rFonts w:cs="Arial"/>
          <w:sz w:val="24"/>
          <w:szCs w:val="24"/>
        </w:rPr>
        <w:t xml:space="preserve">The meetings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w:t>
      </w:r>
    </w:p>
    <w:p w14:paraId="19219836" w14:textId="77777777" w:rsidR="00045B23" w:rsidRPr="00704FD8" w:rsidRDefault="00045B23" w:rsidP="002A0440">
      <w:pPr>
        <w:pStyle w:val="BodyText"/>
        <w:ind w:left="567" w:hanging="567"/>
        <w:rPr>
          <w:rFonts w:cs="Arial"/>
          <w:sz w:val="24"/>
          <w:szCs w:val="24"/>
        </w:rPr>
      </w:pPr>
    </w:p>
    <w:p w14:paraId="770CDE96" w14:textId="4CF7234A" w:rsidR="00D56295" w:rsidRPr="00704FD8" w:rsidRDefault="00481B7B" w:rsidP="002A0440">
      <w:pPr>
        <w:pStyle w:val="Default"/>
        <w:ind w:left="567" w:hanging="567"/>
        <w:jc w:val="both"/>
        <w:rPr>
          <w:rFonts w:ascii="Arial" w:hAnsi="Arial" w:cs="Arial"/>
          <w:color w:val="auto"/>
        </w:rPr>
      </w:pPr>
      <w:r w:rsidRPr="00704FD8">
        <w:rPr>
          <w:rFonts w:ascii="Arial" w:hAnsi="Arial" w:cs="Arial"/>
          <w:color w:val="auto"/>
        </w:rPr>
        <w:t>5</w:t>
      </w:r>
      <w:r w:rsidR="004637CC" w:rsidRPr="00704FD8">
        <w:rPr>
          <w:rFonts w:ascii="Arial" w:hAnsi="Arial" w:cs="Arial"/>
          <w:color w:val="auto"/>
        </w:rPr>
        <w:t>.8</w:t>
      </w:r>
      <w:r w:rsidR="004637CC" w:rsidRPr="00704FD8">
        <w:rPr>
          <w:rFonts w:ascii="Arial" w:hAnsi="Arial" w:cs="Arial"/>
          <w:color w:val="auto"/>
        </w:rPr>
        <w:tab/>
      </w:r>
      <w:r w:rsidR="00D56295" w:rsidRPr="00704FD8">
        <w:rPr>
          <w:rFonts w:ascii="Arial" w:hAnsi="Arial" w:cs="Arial"/>
          <w:color w:val="auto"/>
        </w:rPr>
        <w:t xml:space="preserve">The following are entitled to attend the Panel meeting, submit written </w:t>
      </w:r>
      <w:r w:rsidR="00A37DD6" w:rsidRPr="00704FD8">
        <w:rPr>
          <w:rFonts w:ascii="Arial" w:hAnsi="Arial" w:cs="Arial"/>
          <w:color w:val="auto"/>
        </w:rPr>
        <w:t>representations,</w:t>
      </w:r>
      <w:r w:rsidR="00D56295" w:rsidRPr="00704FD8">
        <w:rPr>
          <w:rFonts w:ascii="Arial" w:hAnsi="Arial" w:cs="Arial"/>
          <w:color w:val="auto"/>
        </w:rPr>
        <w:t xml:space="preserve"> and address the Panel: </w:t>
      </w:r>
    </w:p>
    <w:p w14:paraId="3D1D3AF9" w14:textId="77777777" w:rsidR="003862C6" w:rsidRPr="00704FD8" w:rsidRDefault="003862C6" w:rsidP="002A0440">
      <w:pPr>
        <w:pStyle w:val="Default"/>
        <w:ind w:left="567" w:hanging="567"/>
        <w:jc w:val="both"/>
        <w:rPr>
          <w:rFonts w:ascii="Arial" w:hAnsi="Arial" w:cs="Arial"/>
          <w:color w:val="auto"/>
        </w:rPr>
      </w:pPr>
    </w:p>
    <w:p w14:paraId="728FFB66" w14:textId="3F834E83" w:rsidR="00D56295" w:rsidRPr="00704FD8" w:rsidRDefault="00D56295" w:rsidP="002A0440">
      <w:pPr>
        <w:pStyle w:val="Default"/>
        <w:numPr>
          <w:ilvl w:val="0"/>
          <w:numId w:val="3"/>
        </w:numPr>
        <w:ind w:left="1134" w:hanging="567"/>
        <w:jc w:val="both"/>
        <w:rPr>
          <w:rFonts w:ascii="Arial" w:hAnsi="Arial" w:cs="Arial"/>
          <w:color w:val="auto"/>
        </w:rPr>
      </w:pPr>
      <w:r w:rsidRPr="00704FD8">
        <w:rPr>
          <w:rFonts w:ascii="Arial" w:hAnsi="Arial" w:cs="Arial"/>
          <w:color w:val="auto"/>
        </w:rPr>
        <w:t xml:space="preserve">The parent/s and/or one </w:t>
      </w:r>
      <w:r w:rsidR="00673C6A" w:rsidRPr="00704FD8">
        <w:rPr>
          <w:rFonts w:ascii="Arial" w:hAnsi="Arial" w:cs="Arial"/>
          <w:color w:val="auto"/>
        </w:rPr>
        <w:t>companion.</w:t>
      </w:r>
      <w:r w:rsidRPr="00704FD8">
        <w:rPr>
          <w:rFonts w:ascii="Arial" w:hAnsi="Arial" w:cs="Arial"/>
          <w:color w:val="auto"/>
        </w:rPr>
        <w:t xml:space="preserve"> </w:t>
      </w:r>
    </w:p>
    <w:p w14:paraId="0A9A2170" w14:textId="4B2A5FFE" w:rsidR="00D56295" w:rsidRPr="00704FD8" w:rsidRDefault="00D56295" w:rsidP="002A0440">
      <w:pPr>
        <w:pStyle w:val="Default"/>
        <w:numPr>
          <w:ilvl w:val="0"/>
          <w:numId w:val="3"/>
        </w:numPr>
        <w:ind w:left="1134" w:hanging="567"/>
        <w:jc w:val="both"/>
        <w:rPr>
          <w:rFonts w:ascii="Arial" w:hAnsi="Arial" w:cs="Arial"/>
          <w:color w:val="auto"/>
        </w:rPr>
      </w:pPr>
      <w:r w:rsidRPr="00704FD8">
        <w:rPr>
          <w:rFonts w:ascii="Arial" w:hAnsi="Arial" w:cs="Arial"/>
          <w:color w:val="auto"/>
        </w:rPr>
        <w:t xml:space="preserve">The </w:t>
      </w:r>
      <w:r w:rsidR="00C341B1" w:rsidRPr="00704FD8">
        <w:rPr>
          <w:rFonts w:ascii="Arial" w:hAnsi="Arial" w:cs="Arial"/>
          <w:color w:val="auto"/>
        </w:rPr>
        <w:t xml:space="preserve">head teacher </w:t>
      </w:r>
      <w:r w:rsidR="00673C6A" w:rsidRPr="00704FD8">
        <w:rPr>
          <w:rFonts w:ascii="Arial" w:hAnsi="Arial" w:cs="Arial"/>
          <w:color w:val="auto"/>
        </w:rPr>
        <w:t>at</w:t>
      </w:r>
      <w:r w:rsidRPr="00704FD8">
        <w:rPr>
          <w:rFonts w:ascii="Arial" w:hAnsi="Arial" w:cs="Arial"/>
          <w:color w:val="auto"/>
        </w:rPr>
        <w:t xml:space="preserve"> the school and/or one companion; and </w:t>
      </w:r>
    </w:p>
    <w:p w14:paraId="13D08C9F" w14:textId="4F1B7A34" w:rsidR="00D56295" w:rsidRPr="00704FD8" w:rsidRDefault="00D56295" w:rsidP="002A0440">
      <w:pPr>
        <w:pStyle w:val="Default"/>
        <w:numPr>
          <w:ilvl w:val="0"/>
          <w:numId w:val="3"/>
        </w:numPr>
        <w:ind w:left="1134" w:hanging="567"/>
        <w:jc w:val="both"/>
        <w:rPr>
          <w:rFonts w:ascii="Arial" w:hAnsi="Arial" w:cs="Arial"/>
          <w:color w:val="auto"/>
        </w:rPr>
      </w:pPr>
      <w:r w:rsidRPr="00704FD8">
        <w:rPr>
          <w:rFonts w:ascii="Arial" w:hAnsi="Arial" w:cs="Arial"/>
          <w:color w:val="auto"/>
        </w:rPr>
        <w:t xml:space="preserve">Any other interested person whom the Complaints Panel considers </w:t>
      </w:r>
      <w:r w:rsidR="00A37DD6" w:rsidRPr="00704FD8">
        <w:rPr>
          <w:rFonts w:ascii="Arial" w:hAnsi="Arial" w:cs="Arial"/>
          <w:color w:val="auto"/>
        </w:rPr>
        <w:t>having</w:t>
      </w:r>
      <w:r w:rsidRPr="00704FD8">
        <w:rPr>
          <w:rFonts w:ascii="Arial" w:hAnsi="Arial" w:cs="Arial"/>
          <w:color w:val="auto"/>
        </w:rPr>
        <w:t xml:space="preserve"> a reasonable and just interest in the appeal and whose contribution would assist the Panel in their decision-making.</w:t>
      </w:r>
    </w:p>
    <w:p w14:paraId="296FEF7D" w14:textId="77777777" w:rsidR="00D56295" w:rsidRPr="00704FD8" w:rsidRDefault="00D56295" w:rsidP="002A0440">
      <w:pPr>
        <w:pStyle w:val="Default"/>
        <w:ind w:left="567" w:hanging="567"/>
        <w:jc w:val="both"/>
        <w:rPr>
          <w:rFonts w:ascii="Arial" w:hAnsi="Arial" w:cs="Arial"/>
          <w:color w:val="auto"/>
        </w:rPr>
      </w:pPr>
    </w:p>
    <w:p w14:paraId="39177430" w14:textId="77777777" w:rsidR="00AE15BB" w:rsidRPr="00704FD8" w:rsidRDefault="00481B7B" w:rsidP="002A0440">
      <w:pPr>
        <w:pStyle w:val="Default"/>
        <w:ind w:left="567" w:hanging="567"/>
        <w:jc w:val="both"/>
        <w:rPr>
          <w:rFonts w:ascii="Arial" w:hAnsi="Arial" w:cs="Arial"/>
        </w:rPr>
      </w:pPr>
      <w:r w:rsidRPr="00704FD8">
        <w:rPr>
          <w:rFonts w:ascii="Arial" w:hAnsi="Arial" w:cs="Arial"/>
        </w:rPr>
        <w:t>5</w:t>
      </w:r>
      <w:r w:rsidR="001025CF" w:rsidRPr="00704FD8">
        <w:rPr>
          <w:rFonts w:ascii="Arial" w:hAnsi="Arial" w:cs="Arial"/>
        </w:rPr>
        <w:t>.9</w:t>
      </w:r>
      <w:r w:rsidR="001025CF" w:rsidRPr="00704FD8">
        <w:rPr>
          <w:rFonts w:ascii="Arial" w:hAnsi="Arial" w:cs="Arial"/>
        </w:rPr>
        <w:tab/>
      </w:r>
      <w:r w:rsidR="00D56295" w:rsidRPr="00704FD8">
        <w:rPr>
          <w:rFonts w:ascii="Arial" w:hAnsi="Arial" w:cs="Arial"/>
        </w:rPr>
        <w:t>The chair of the panel will decide in advance if all parties are to be present at the same time or, given the nature of the complaint, if it is best that evidence from each party is heard separately.</w:t>
      </w:r>
      <w:r w:rsidR="00445EB8" w:rsidRPr="00704FD8">
        <w:rPr>
          <w:rFonts w:ascii="Arial" w:hAnsi="Arial" w:cs="Arial"/>
        </w:rPr>
        <w:t xml:space="preserve">  The chair will also decide, having consulted with the complainant, whether the panel meeting will be held in person or virtually.  </w:t>
      </w:r>
    </w:p>
    <w:p w14:paraId="7194DBDC" w14:textId="77777777" w:rsidR="00D56295" w:rsidRPr="00704FD8" w:rsidRDefault="00D56295" w:rsidP="002A0440">
      <w:pPr>
        <w:pStyle w:val="Default"/>
        <w:ind w:left="567" w:hanging="567"/>
        <w:jc w:val="both"/>
        <w:rPr>
          <w:rFonts w:ascii="Arial" w:hAnsi="Arial" w:cs="Arial"/>
        </w:rPr>
      </w:pPr>
    </w:p>
    <w:p w14:paraId="7C6EFA31" w14:textId="256C2CB7" w:rsidR="00D56295" w:rsidRPr="00704FD8" w:rsidRDefault="00481B7B" w:rsidP="002A0440">
      <w:pPr>
        <w:pStyle w:val="Default"/>
        <w:ind w:left="567" w:hanging="567"/>
        <w:jc w:val="both"/>
        <w:rPr>
          <w:rFonts w:ascii="Arial" w:hAnsi="Arial" w:cs="Arial"/>
        </w:rPr>
      </w:pPr>
      <w:r w:rsidRPr="00704FD8">
        <w:rPr>
          <w:rFonts w:ascii="Arial" w:hAnsi="Arial" w:cs="Arial"/>
        </w:rPr>
        <w:t>5</w:t>
      </w:r>
      <w:r w:rsidR="004637CC" w:rsidRPr="00704FD8">
        <w:rPr>
          <w:rFonts w:ascii="Arial" w:hAnsi="Arial" w:cs="Arial"/>
        </w:rPr>
        <w:t>.10</w:t>
      </w:r>
      <w:r w:rsidR="004637CC" w:rsidRPr="00704FD8">
        <w:rPr>
          <w:rFonts w:ascii="Arial" w:hAnsi="Arial" w:cs="Arial"/>
        </w:rPr>
        <w:tab/>
      </w:r>
      <w:r w:rsidR="00D56295" w:rsidRPr="00704FD8">
        <w:rPr>
          <w:rFonts w:ascii="Arial" w:hAnsi="Arial" w:cs="Arial"/>
        </w:rPr>
        <w:t xml:space="preserve">The </w:t>
      </w:r>
      <w:r w:rsidR="00C341B1" w:rsidRPr="00704FD8">
        <w:rPr>
          <w:rFonts w:ascii="Arial" w:hAnsi="Arial" w:cs="Arial"/>
        </w:rPr>
        <w:t>p</w:t>
      </w:r>
      <w:r w:rsidR="00D56295" w:rsidRPr="00704FD8">
        <w:rPr>
          <w:rFonts w:ascii="Arial" w:hAnsi="Arial" w:cs="Arial"/>
        </w:rPr>
        <w:t>anel may make findings and recommendations and a copy of those findings and recommendations will be</w:t>
      </w:r>
    </w:p>
    <w:p w14:paraId="41FC1C2E" w14:textId="77777777" w:rsidR="003862C6" w:rsidRPr="00704FD8" w:rsidRDefault="003862C6" w:rsidP="002A0440">
      <w:pPr>
        <w:pStyle w:val="Default"/>
        <w:ind w:left="567" w:hanging="567"/>
        <w:jc w:val="both"/>
        <w:rPr>
          <w:rFonts w:ascii="Arial" w:hAnsi="Arial" w:cs="Arial"/>
        </w:rPr>
      </w:pPr>
    </w:p>
    <w:p w14:paraId="14B86983" w14:textId="77777777" w:rsidR="00D56295" w:rsidRPr="00704FD8" w:rsidRDefault="00D56295" w:rsidP="002A0440">
      <w:pPr>
        <w:pStyle w:val="Default"/>
        <w:numPr>
          <w:ilvl w:val="0"/>
          <w:numId w:val="4"/>
        </w:numPr>
        <w:ind w:left="1134" w:hanging="567"/>
        <w:jc w:val="both"/>
        <w:rPr>
          <w:rFonts w:ascii="Arial" w:hAnsi="Arial" w:cs="Arial"/>
        </w:rPr>
      </w:pPr>
      <w:r w:rsidRPr="00704FD8">
        <w:rPr>
          <w:rFonts w:ascii="Arial" w:hAnsi="Arial" w:cs="Arial"/>
        </w:rPr>
        <w:t>sent by electronic mail or otherwise given to the complainant and, where relevant, the person complained about</w:t>
      </w:r>
    </w:p>
    <w:p w14:paraId="03F48B9E" w14:textId="77777777" w:rsidR="00D56295" w:rsidRPr="00704FD8" w:rsidRDefault="00D56295" w:rsidP="002A0440">
      <w:pPr>
        <w:pStyle w:val="Default"/>
        <w:numPr>
          <w:ilvl w:val="0"/>
          <w:numId w:val="4"/>
        </w:numPr>
        <w:ind w:left="1134" w:hanging="567"/>
        <w:jc w:val="both"/>
        <w:rPr>
          <w:rFonts w:ascii="Arial" w:hAnsi="Arial" w:cs="Arial"/>
        </w:rPr>
      </w:pPr>
      <w:r w:rsidRPr="00704FD8">
        <w:rPr>
          <w:rFonts w:ascii="Arial" w:hAnsi="Arial" w:cs="Arial"/>
        </w:rPr>
        <w:t xml:space="preserve">available for inspection on the </w:t>
      </w:r>
      <w:r w:rsidR="00045B23" w:rsidRPr="00704FD8">
        <w:rPr>
          <w:rFonts w:ascii="Arial" w:hAnsi="Arial" w:cs="Arial"/>
        </w:rPr>
        <w:t>s</w:t>
      </w:r>
      <w:r w:rsidRPr="00704FD8">
        <w:rPr>
          <w:rFonts w:ascii="Arial" w:hAnsi="Arial" w:cs="Arial"/>
        </w:rPr>
        <w:t xml:space="preserve">chool premises by the </w:t>
      </w:r>
      <w:r w:rsidR="00045B23" w:rsidRPr="00704FD8">
        <w:rPr>
          <w:rFonts w:ascii="Arial" w:hAnsi="Arial" w:cs="Arial"/>
        </w:rPr>
        <w:t>school’s</w:t>
      </w:r>
      <w:r w:rsidRPr="00704FD8">
        <w:rPr>
          <w:rFonts w:ascii="Arial" w:hAnsi="Arial" w:cs="Arial"/>
        </w:rPr>
        <w:t xml:space="preserve"> Trust and the </w:t>
      </w:r>
      <w:r w:rsidR="00C341B1" w:rsidRPr="00704FD8">
        <w:rPr>
          <w:rFonts w:ascii="Arial" w:hAnsi="Arial" w:cs="Arial"/>
        </w:rPr>
        <w:t xml:space="preserve">head </w:t>
      </w:r>
      <w:r w:rsidR="004637CC" w:rsidRPr="00704FD8">
        <w:rPr>
          <w:rFonts w:ascii="Arial" w:hAnsi="Arial" w:cs="Arial"/>
        </w:rPr>
        <w:t>t</w:t>
      </w:r>
      <w:r w:rsidR="00C341B1" w:rsidRPr="00704FD8">
        <w:rPr>
          <w:rFonts w:ascii="Arial" w:hAnsi="Arial" w:cs="Arial"/>
        </w:rPr>
        <w:t>eacher</w:t>
      </w:r>
    </w:p>
    <w:p w14:paraId="769D0D3C" w14:textId="77777777" w:rsidR="00D56295" w:rsidRPr="00704FD8" w:rsidRDefault="00D56295" w:rsidP="002A0440">
      <w:pPr>
        <w:pStyle w:val="Default"/>
        <w:ind w:left="567" w:hanging="567"/>
        <w:jc w:val="both"/>
        <w:rPr>
          <w:rFonts w:ascii="Arial" w:hAnsi="Arial" w:cs="Arial"/>
        </w:rPr>
      </w:pPr>
    </w:p>
    <w:p w14:paraId="6AB8C493" w14:textId="77777777" w:rsidR="00D56295" w:rsidRPr="00704FD8" w:rsidRDefault="00481B7B" w:rsidP="002A0440">
      <w:pPr>
        <w:pStyle w:val="Default"/>
        <w:ind w:left="567" w:hanging="567"/>
        <w:jc w:val="both"/>
        <w:rPr>
          <w:rFonts w:ascii="Arial" w:hAnsi="Arial" w:cs="Arial"/>
        </w:rPr>
      </w:pPr>
      <w:r w:rsidRPr="00704FD8">
        <w:rPr>
          <w:rFonts w:ascii="Arial" w:hAnsi="Arial" w:cs="Arial"/>
        </w:rPr>
        <w:t>5</w:t>
      </w:r>
      <w:r w:rsidR="004637CC" w:rsidRPr="00704FD8">
        <w:rPr>
          <w:rFonts w:ascii="Arial" w:hAnsi="Arial" w:cs="Arial"/>
        </w:rPr>
        <w:t>.11</w:t>
      </w:r>
      <w:r w:rsidR="004637CC" w:rsidRPr="00704FD8">
        <w:rPr>
          <w:rFonts w:ascii="Arial" w:hAnsi="Arial" w:cs="Arial"/>
        </w:rPr>
        <w:tab/>
      </w:r>
      <w:r w:rsidR="00D56295" w:rsidRPr="00704FD8">
        <w:rPr>
          <w:rFonts w:ascii="Arial" w:hAnsi="Arial" w:cs="Arial"/>
        </w:rPr>
        <w:t xml:space="preserve">The </w:t>
      </w:r>
      <w:r w:rsidR="00C341B1" w:rsidRPr="00704FD8">
        <w:rPr>
          <w:rFonts w:ascii="Arial" w:hAnsi="Arial" w:cs="Arial"/>
        </w:rPr>
        <w:t>p</w:t>
      </w:r>
      <w:r w:rsidR="00D56295" w:rsidRPr="00704FD8">
        <w:rPr>
          <w:rFonts w:ascii="Arial" w:hAnsi="Arial" w:cs="Arial"/>
        </w:rPr>
        <w:t>anel will formulate its response as quickly as reasonably possible, aiming to do so within 10 school days</w:t>
      </w:r>
      <w:r w:rsidR="00CD15B4" w:rsidRPr="00704FD8">
        <w:rPr>
          <w:rFonts w:ascii="Arial" w:hAnsi="Arial" w:cs="Arial"/>
        </w:rPr>
        <w:t xml:space="preserve"> of the meeting</w:t>
      </w:r>
      <w:r w:rsidR="00D56295" w:rsidRPr="00704FD8">
        <w:rPr>
          <w:rFonts w:ascii="Arial" w:hAnsi="Arial" w:cs="Arial"/>
        </w:rPr>
        <w:t>, and will notify all concerned.</w:t>
      </w:r>
    </w:p>
    <w:p w14:paraId="54CD245A" w14:textId="77777777" w:rsidR="00EB5857" w:rsidRPr="00704FD8" w:rsidRDefault="00EB5857" w:rsidP="002A0440">
      <w:pPr>
        <w:pStyle w:val="Default"/>
        <w:ind w:left="567" w:hanging="567"/>
        <w:jc w:val="both"/>
        <w:rPr>
          <w:rFonts w:ascii="Arial" w:hAnsi="Arial" w:cs="Arial"/>
        </w:rPr>
      </w:pPr>
    </w:p>
    <w:p w14:paraId="7AF0D7C8" w14:textId="7FD1F749" w:rsidR="0075686C" w:rsidRPr="00704FD8" w:rsidRDefault="00481B7B" w:rsidP="002A0440">
      <w:pPr>
        <w:pStyle w:val="Default"/>
        <w:ind w:left="567" w:hanging="567"/>
        <w:jc w:val="both"/>
        <w:rPr>
          <w:rFonts w:ascii="Arial" w:hAnsi="Arial" w:cs="Arial"/>
        </w:rPr>
      </w:pPr>
      <w:r w:rsidRPr="00704FD8">
        <w:rPr>
          <w:rFonts w:ascii="Arial" w:hAnsi="Arial" w:cs="Arial"/>
        </w:rPr>
        <w:t>5</w:t>
      </w:r>
      <w:r w:rsidR="004637CC" w:rsidRPr="00704FD8">
        <w:rPr>
          <w:rFonts w:ascii="Arial" w:hAnsi="Arial" w:cs="Arial"/>
        </w:rPr>
        <w:t>.12</w:t>
      </w:r>
      <w:r w:rsidR="004637CC" w:rsidRPr="00704FD8">
        <w:rPr>
          <w:rFonts w:ascii="Arial" w:hAnsi="Arial" w:cs="Arial"/>
        </w:rPr>
        <w:tab/>
      </w:r>
      <w:r w:rsidR="0075686C" w:rsidRPr="00704FD8">
        <w:rPr>
          <w:rFonts w:ascii="Arial" w:hAnsi="Arial" w:cs="Arial"/>
        </w:rPr>
        <w:t>The committee will consider the complaint and all the evidence presented. The committee can:</w:t>
      </w:r>
    </w:p>
    <w:p w14:paraId="35089EE9" w14:textId="77777777" w:rsidR="003862C6" w:rsidRPr="00704FD8" w:rsidRDefault="003862C6" w:rsidP="002A0440">
      <w:pPr>
        <w:pStyle w:val="Default"/>
        <w:ind w:left="567" w:hanging="567"/>
        <w:jc w:val="both"/>
        <w:rPr>
          <w:rFonts w:ascii="Arial" w:hAnsi="Arial" w:cs="Arial"/>
        </w:rPr>
      </w:pPr>
    </w:p>
    <w:p w14:paraId="77762BAB" w14:textId="77777777" w:rsidR="0075686C" w:rsidRPr="00704FD8" w:rsidRDefault="0075686C" w:rsidP="002A0440">
      <w:pPr>
        <w:pStyle w:val="Default"/>
        <w:numPr>
          <w:ilvl w:val="0"/>
          <w:numId w:val="1"/>
        </w:numPr>
        <w:jc w:val="both"/>
        <w:rPr>
          <w:rFonts w:ascii="Arial" w:hAnsi="Arial" w:cs="Arial"/>
        </w:rPr>
      </w:pPr>
      <w:r w:rsidRPr="00704FD8">
        <w:rPr>
          <w:rFonts w:ascii="Arial" w:hAnsi="Arial" w:cs="Arial"/>
        </w:rPr>
        <w:t>uphold the complaint in whole or in part</w:t>
      </w:r>
    </w:p>
    <w:p w14:paraId="152C2FE0" w14:textId="77777777" w:rsidR="000776E2" w:rsidRPr="00704FD8" w:rsidRDefault="0075686C" w:rsidP="002A0440">
      <w:pPr>
        <w:pStyle w:val="Default"/>
        <w:numPr>
          <w:ilvl w:val="0"/>
          <w:numId w:val="1"/>
        </w:numPr>
        <w:jc w:val="both"/>
        <w:rPr>
          <w:rFonts w:ascii="Arial" w:hAnsi="Arial" w:cs="Arial"/>
        </w:rPr>
      </w:pPr>
      <w:r w:rsidRPr="00704FD8">
        <w:rPr>
          <w:rFonts w:ascii="Arial" w:hAnsi="Arial" w:cs="Arial"/>
        </w:rPr>
        <w:t>dismiss the complaint in whole or in part</w:t>
      </w:r>
    </w:p>
    <w:p w14:paraId="1231BE67" w14:textId="77777777" w:rsidR="000776E2" w:rsidRPr="00704FD8" w:rsidRDefault="000776E2" w:rsidP="002A0440">
      <w:pPr>
        <w:pStyle w:val="Default"/>
        <w:ind w:left="567" w:hanging="567"/>
        <w:jc w:val="both"/>
        <w:rPr>
          <w:rFonts w:ascii="Arial" w:hAnsi="Arial" w:cs="Arial"/>
        </w:rPr>
      </w:pPr>
    </w:p>
    <w:p w14:paraId="106DAC67" w14:textId="26C51FFF" w:rsidR="000776E2" w:rsidRPr="00704FD8" w:rsidRDefault="00481B7B" w:rsidP="002A0440">
      <w:pPr>
        <w:pStyle w:val="Default"/>
        <w:ind w:left="567" w:hanging="567"/>
        <w:jc w:val="both"/>
        <w:rPr>
          <w:rFonts w:ascii="Arial" w:hAnsi="Arial" w:cs="Arial"/>
        </w:rPr>
      </w:pPr>
      <w:r w:rsidRPr="00704FD8">
        <w:rPr>
          <w:rFonts w:ascii="Arial" w:hAnsi="Arial" w:cs="Arial"/>
        </w:rPr>
        <w:t>5</w:t>
      </w:r>
      <w:r w:rsidR="001025CF" w:rsidRPr="00704FD8">
        <w:rPr>
          <w:rFonts w:ascii="Arial" w:hAnsi="Arial" w:cs="Arial"/>
        </w:rPr>
        <w:t>.13</w:t>
      </w:r>
      <w:r w:rsidR="001025CF" w:rsidRPr="00704FD8">
        <w:rPr>
          <w:rFonts w:ascii="Arial" w:hAnsi="Arial" w:cs="Arial"/>
        </w:rPr>
        <w:tab/>
      </w:r>
      <w:r w:rsidR="000776E2" w:rsidRPr="00704FD8">
        <w:rPr>
          <w:rFonts w:ascii="Arial" w:hAnsi="Arial" w:cs="Arial"/>
        </w:rPr>
        <w:t>If the complaint is upheld in whole or in part, the committee will:</w:t>
      </w:r>
    </w:p>
    <w:p w14:paraId="73693AD2" w14:textId="77777777" w:rsidR="003862C6" w:rsidRPr="00704FD8" w:rsidRDefault="003862C6" w:rsidP="002A0440">
      <w:pPr>
        <w:pStyle w:val="Default"/>
        <w:ind w:left="567" w:hanging="567"/>
        <w:jc w:val="both"/>
        <w:rPr>
          <w:rFonts w:ascii="Arial" w:hAnsi="Arial" w:cs="Arial"/>
        </w:rPr>
      </w:pPr>
    </w:p>
    <w:p w14:paraId="13FB8DCA" w14:textId="77777777" w:rsidR="000776E2" w:rsidRPr="00704FD8" w:rsidRDefault="000776E2" w:rsidP="002A0440">
      <w:pPr>
        <w:pStyle w:val="Default"/>
        <w:numPr>
          <w:ilvl w:val="0"/>
          <w:numId w:val="6"/>
        </w:numPr>
        <w:ind w:left="851" w:hanging="284"/>
        <w:jc w:val="both"/>
        <w:rPr>
          <w:rFonts w:ascii="Arial" w:hAnsi="Arial" w:cs="Arial"/>
        </w:rPr>
      </w:pPr>
      <w:r w:rsidRPr="00704FD8">
        <w:rPr>
          <w:rFonts w:ascii="Arial" w:hAnsi="Arial" w:cs="Arial"/>
        </w:rPr>
        <w:t>decide on the appropriate action to be taken to resolve the complaint</w:t>
      </w:r>
    </w:p>
    <w:p w14:paraId="0744D6F0" w14:textId="77777777" w:rsidR="000776E2" w:rsidRPr="00704FD8" w:rsidRDefault="000776E2" w:rsidP="002A0440">
      <w:pPr>
        <w:pStyle w:val="Default"/>
        <w:numPr>
          <w:ilvl w:val="0"/>
          <w:numId w:val="6"/>
        </w:numPr>
        <w:ind w:left="851" w:hanging="284"/>
        <w:jc w:val="both"/>
        <w:rPr>
          <w:rFonts w:ascii="Arial" w:hAnsi="Arial" w:cs="Arial"/>
        </w:rPr>
      </w:pPr>
      <w:r w:rsidRPr="00704FD8">
        <w:rPr>
          <w:rFonts w:ascii="Arial" w:hAnsi="Arial" w:cs="Arial"/>
        </w:rPr>
        <w:t>where appropriate, recommend changes to the school’s systems or procedures to prevent similar issues in the future.</w:t>
      </w:r>
    </w:p>
    <w:p w14:paraId="36FEB5B0" w14:textId="77777777" w:rsidR="00D56295" w:rsidRPr="00704FD8" w:rsidRDefault="00D56295" w:rsidP="002A0440">
      <w:pPr>
        <w:pStyle w:val="Default"/>
        <w:ind w:left="567" w:hanging="567"/>
        <w:jc w:val="both"/>
        <w:rPr>
          <w:rFonts w:ascii="Arial" w:hAnsi="Arial" w:cs="Arial"/>
        </w:rPr>
      </w:pPr>
    </w:p>
    <w:p w14:paraId="5C0EB1BE" w14:textId="77777777" w:rsidR="00D56295" w:rsidRPr="00704FD8" w:rsidRDefault="00481B7B" w:rsidP="002A0440">
      <w:pPr>
        <w:pStyle w:val="Default"/>
        <w:ind w:left="567" w:hanging="567"/>
        <w:jc w:val="both"/>
        <w:rPr>
          <w:rFonts w:ascii="Arial" w:hAnsi="Arial" w:cs="Arial"/>
        </w:rPr>
      </w:pPr>
      <w:r w:rsidRPr="00704FD8">
        <w:rPr>
          <w:rFonts w:ascii="Arial" w:hAnsi="Arial" w:cs="Arial"/>
        </w:rPr>
        <w:lastRenderedPageBreak/>
        <w:t>5</w:t>
      </w:r>
      <w:r w:rsidR="001025CF" w:rsidRPr="00704FD8">
        <w:rPr>
          <w:rFonts w:ascii="Arial" w:hAnsi="Arial" w:cs="Arial"/>
        </w:rPr>
        <w:t>.14</w:t>
      </w:r>
      <w:r w:rsidR="001025CF" w:rsidRPr="00704FD8">
        <w:rPr>
          <w:rFonts w:ascii="Arial" w:hAnsi="Arial" w:cs="Arial"/>
        </w:rPr>
        <w:tab/>
      </w:r>
      <w:r w:rsidR="00C626BE" w:rsidRPr="00704FD8">
        <w:rPr>
          <w:rFonts w:ascii="Arial" w:hAnsi="Arial" w:cs="Arial"/>
        </w:rPr>
        <w:t>I</w:t>
      </w:r>
      <w:r w:rsidR="00407ADF" w:rsidRPr="00704FD8">
        <w:rPr>
          <w:rFonts w:ascii="Arial" w:hAnsi="Arial" w:cs="Arial"/>
        </w:rPr>
        <w:t>n</w:t>
      </w:r>
      <w:r w:rsidR="00C626BE" w:rsidRPr="00704FD8">
        <w:rPr>
          <w:rFonts w:ascii="Arial" w:hAnsi="Arial" w:cs="Arial"/>
        </w:rPr>
        <w:t xml:space="preserve"> accordance with our retention schedule, a</w:t>
      </w:r>
      <w:r w:rsidR="00D56295" w:rsidRPr="00704FD8">
        <w:rPr>
          <w:rFonts w:ascii="Arial" w:hAnsi="Arial" w:cs="Arial"/>
        </w:rPr>
        <w:t xml:space="preserve"> written record will be kept of </w:t>
      </w:r>
      <w:r w:rsidR="00407ADF" w:rsidRPr="00704FD8">
        <w:rPr>
          <w:rFonts w:ascii="Arial" w:hAnsi="Arial" w:cs="Arial"/>
        </w:rPr>
        <w:t xml:space="preserve">the complaint which has been dealt with under this policy.  Such a record should indicate if the complaint was resolved, at which stage in the process, and any actions taken by the school regardless of the complaint being resolved or not.  </w:t>
      </w:r>
    </w:p>
    <w:p w14:paraId="30D7AA69" w14:textId="77777777" w:rsidR="00D56295" w:rsidRPr="00704FD8" w:rsidRDefault="00D56295" w:rsidP="002A0440">
      <w:pPr>
        <w:pStyle w:val="Default"/>
        <w:ind w:left="567" w:hanging="567"/>
        <w:jc w:val="both"/>
        <w:rPr>
          <w:rFonts w:ascii="Arial" w:hAnsi="Arial" w:cs="Arial"/>
        </w:rPr>
      </w:pPr>
    </w:p>
    <w:p w14:paraId="637F658F" w14:textId="77777777" w:rsidR="00D56295" w:rsidRPr="00704FD8" w:rsidRDefault="00481B7B" w:rsidP="002A0440">
      <w:pPr>
        <w:pStyle w:val="Default"/>
        <w:ind w:left="567" w:hanging="567"/>
        <w:jc w:val="both"/>
        <w:rPr>
          <w:rFonts w:ascii="Arial" w:hAnsi="Arial" w:cs="Arial"/>
        </w:rPr>
      </w:pPr>
      <w:r w:rsidRPr="00704FD8">
        <w:rPr>
          <w:rFonts w:ascii="Arial" w:hAnsi="Arial" w:cs="Arial"/>
        </w:rPr>
        <w:t>5</w:t>
      </w:r>
      <w:r w:rsidR="004637CC" w:rsidRPr="00704FD8">
        <w:rPr>
          <w:rFonts w:ascii="Arial" w:hAnsi="Arial" w:cs="Arial"/>
        </w:rPr>
        <w:t>.15</w:t>
      </w:r>
      <w:r w:rsidR="004637CC" w:rsidRPr="00704FD8">
        <w:rPr>
          <w:rFonts w:ascii="Arial" w:hAnsi="Arial" w:cs="Arial"/>
        </w:rPr>
        <w:tab/>
      </w:r>
      <w:r w:rsidR="00D56295" w:rsidRPr="00704FD8">
        <w:rPr>
          <w:rFonts w:ascii="Arial" w:hAnsi="Arial" w:cs="Arial"/>
        </w:rPr>
        <w:t xml:space="preserve">Correspondence, statements and records relating to individual complaints will be kept confidential </w:t>
      </w:r>
      <w:r w:rsidR="00407ADF" w:rsidRPr="00704FD8">
        <w:rPr>
          <w:rFonts w:ascii="Arial" w:hAnsi="Arial" w:cs="Arial"/>
        </w:rPr>
        <w:t>except where the Secretary of State or a body conducting an inspection under section 109 of the 2008 Act requests access to them.</w:t>
      </w:r>
    </w:p>
    <w:p w14:paraId="7196D064" w14:textId="77777777" w:rsidR="00D56295" w:rsidRPr="00704FD8" w:rsidRDefault="00D56295" w:rsidP="002A0440">
      <w:pPr>
        <w:pStyle w:val="ListParagraph"/>
        <w:ind w:left="567" w:hanging="567"/>
        <w:jc w:val="both"/>
        <w:rPr>
          <w:rFonts w:ascii="Arial" w:hAnsi="Arial" w:cs="Arial"/>
        </w:rPr>
      </w:pPr>
    </w:p>
    <w:p w14:paraId="7FD64571" w14:textId="2A81BCDB" w:rsidR="00C85D37" w:rsidRPr="00704FD8" w:rsidRDefault="00481B7B" w:rsidP="002A0440">
      <w:pPr>
        <w:pStyle w:val="Default"/>
        <w:ind w:left="567" w:hanging="567"/>
        <w:jc w:val="both"/>
        <w:rPr>
          <w:rFonts w:ascii="Arial" w:hAnsi="Arial" w:cs="Arial"/>
        </w:rPr>
      </w:pPr>
      <w:r w:rsidRPr="7B1E9B57">
        <w:rPr>
          <w:rFonts w:ascii="Arial" w:hAnsi="Arial" w:cs="Arial"/>
        </w:rPr>
        <w:t>5</w:t>
      </w:r>
      <w:r w:rsidR="004637CC" w:rsidRPr="7B1E9B57">
        <w:rPr>
          <w:rFonts w:ascii="Arial" w:hAnsi="Arial" w:cs="Arial"/>
        </w:rPr>
        <w:t>.16</w:t>
      </w:r>
      <w:r w:rsidR="00C85D37">
        <w:tab/>
      </w:r>
      <w:r w:rsidR="00D56295" w:rsidRPr="7B1E9B57">
        <w:rPr>
          <w:rFonts w:ascii="Arial" w:hAnsi="Arial" w:cs="Arial"/>
        </w:rPr>
        <w:t>If the complainant is not satisfied with the outcome of this final stage</w:t>
      </w:r>
      <w:r w:rsidR="00EB5857" w:rsidRPr="7B1E9B57">
        <w:rPr>
          <w:rFonts w:ascii="Arial" w:hAnsi="Arial" w:cs="Arial"/>
        </w:rPr>
        <w:t>,</w:t>
      </w:r>
      <w:r w:rsidR="00D56295" w:rsidRPr="7B1E9B57">
        <w:rPr>
          <w:rFonts w:ascii="Arial" w:hAnsi="Arial" w:cs="Arial"/>
        </w:rPr>
        <w:t xml:space="preserve"> then they have the right to complain about the school to the Secretary of State.  These are handled on </w:t>
      </w:r>
      <w:r w:rsidR="00E67A02" w:rsidRPr="7B1E9B57">
        <w:rPr>
          <w:rFonts w:ascii="Arial" w:hAnsi="Arial" w:cs="Arial"/>
        </w:rPr>
        <w:t>their</w:t>
      </w:r>
      <w:r w:rsidR="00D56295" w:rsidRPr="7B1E9B57">
        <w:rPr>
          <w:rFonts w:ascii="Arial" w:hAnsi="Arial" w:cs="Arial"/>
        </w:rPr>
        <w:t xml:space="preserve"> behalf by the </w:t>
      </w:r>
      <w:r w:rsidR="1DDAD5E6" w:rsidRPr="7B1E9B57">
        <w:rPr>
          <w:rFonts w:ascii="Arial" w:hAnsi="Arial" w:cs="Arial"/>
        </w:rPr>
        <w:t xml:space="preserve">Department for Education </w:t>
      </w:r>
      <w:r w:rsidR="00D56295" w:rsidRPr="7B1E9B57">
        <w:rPr>
          <w:rFonts w:ascii="Arial" w:hAnsi="Arial" w:cs="Arial"/>
        </w:rPr>
        <w:t xml:space="preserve">and the procedure for complaining and the grounds for doing so, are outlined in their document entitled ‘Procedure for dealing with complaints about academies’ a copy of which can be found on the DfE website </w:t>
      </w:r>
      <w:r w:rsidR="00C341B1" w:rsidRPr="7B1E9B57">
        <w:rPr>
          <w:rFonts w:ascii="Arial" w:hAnsi="Arial" w:cs="Arial"/>
        </w:rPr>
        <w:t xml:space="preserve">at </w:t>
      </w:r>
      <w:hyperlink r:id="rId14">
        <w:r w:rsidR="00C341B1" w:rsidRPr="7B1E9B57">
          <w:rPr>
            <w:rStyle w:val="Hyperlink"/>
            <w:rFonts w:ascii="Arial" w:hAnsi="Arial" w:cs="Arial"/>
          </w:rPr>
          <w:t>https://www.gov.uk/government/publications/complain-about-an-academy/complain-about-an-academy</w:t>
        </w:r>
      </w:hyperlink>
      <w:r w:rsidR="00C341B1" w:rsidRPr="7B1E9B57">
        <w:rPr>
          <w:rFonts w:ascii="Arial" w:hAnsi="Arial" w:cs="Arial"/>
        </w:rPr>
        <w:t xml:space="preserve"> </w:t>
      </w:r>
      <w:r w:rsidR="00D56295" w:rsidRPr="7B1E9B57">
        <w:rPr>
          <w:rFonts w:ascii="Arial" w:hAnsi="Arial" w:cs="Arial"/>
        </w:rPr>
        <w:t>or obtained from the school via the Clerk to governors.</w:t>
      </w:r>
    </w:p>
    <w:p w14:paraId="735DFB2F" w14:textId="777A23B8" w:rsidR="00C85D37" w:rsidRPr="00704FD8" w:rsidRDefault="00C85D37" w:rsidP="002A0440">
      <w:pPr>
        <w:pStyle w:val="Default"/>
        <w:ind w:left="567" w:hanging="567"/>
        <w:jc w:val="both"/>
        <w:rPr>
          <w:rFonts w:ascii="Arial" w:hAnsi="Arial" w:cs="Arial"/>
        </w:rPr>
      </w:pPr>
    </w:p>
    <w:p w14:paraId="23B94E8B" w14:textId="1706F859" w:rsidR="00C85D37" w:rsidRPr="00704FD8" w:rsidRDefault="00C85D37" w:rsidP="002A0440">
      <w:pPr>
        <w:pStyle w:val="Default"/>
        <w:ind w:left="567" w:hanging="567"/>
        <w:jc w:val="both"/>
        <w:rPr>
          <w:rFonts w:ascii="Arial" w:hAnsi="Arial" w:cs="Arial"/>
        </w:rPr>
      </w:pPr>
    </w:p>
    <w:p w14:paraId="01723D9C" w14:textId="16B243E5" w:rsidR="00C85D37" w:rsidRPr="00704FD8" w:rsidRDefault="00C85D37" w:rsidP="002A0440">
      <w:pPr>
        <w:pStyle w:val="Default"/>
        <w:ind w:left="567" w:hanging="567"/>
        <w:jc w:val="both"/>
        <w:rPr>
          <w:rFonts w:ascii="Arial" w:hAnsi="Arial" w:cs="Arial"/>
        </w:rPr>
      </w:pPr>
    </w:p>
    <w:p w14:paraId="743B7B37" w14:textId="77777777" w:rsidR="00704FD8" w:rsidRDefault="00704FD8">
      <w:pPr>
        <w:rPr>
          <w:rFonts w:ascii="Arial" w:hAnsi="Arial" w:cs="Arial"/>
          <w:color w:val="000000"/>
          <w:lang w:eastAsia="en-GB"/>
        </w:rPr>
      </w:pPr>
      <w:r>
        <w:rPr>
          <w:rFonts w:ascii="Arial" w:hAnsi="Arial" w:cs="Arial"/>
        </w:rPr>
        <w:br w:type="page"/>
      </w:r>
    </w:p>
    <w:p w14:paraId="12D0B87F" w14:textId="7DB06C66" w:rsidR="00C85D37" w:rsidRPr="00704FD8" w:rsidRDefault="00C85D37" w:rsidP="00C85D37">
      <w:pPr>
        <w:pStyle w:val="Default"/>
        <w:ind w:left="567" w:hanging="567"/>
        <w:jc w:val="both"/>
        <w:rPr>
          <w:rFonts w:ascii="Arial" w:hAnsi="Arial" w:cs="Arial"/>
        </w:rPr>
      </w:pPr>
      <w:r w:rsidRPr="00704FD8">
        <w:rPr>
          <w:rFonts w:ascii="Arial" w:hAnsi="Arial" w:cs="Arial"/>
        </w:rPr>
        <w:lastRenderedPageBreak/>
        <w:t>East Midlands Education Trust</w:t>
      </w:r>
    </w:p>
    <w:p w14:paraId="6C429F73" w14:textId="77777777" w:rsidR="00C85D37" w:rsidRPr="00704FD8" w:rsidRDefault="00C85D37" w:rsidP="00C85D37">
      <w:pPr>
        <w:pStyle w:val="Default"/>
        <w:ind w:left="567" w:hanging="567"/>
        <w:jc w:val="both"/>
        <w:rPr>
          <w:rFonts w:ascii="Arial" w:hAnsi="Arial" w:cs="Arial"/>
        </w:rPr>
      </w:pPr>
      <w:r w:rsidRPr="00704FD8">
        <w:rPr>
          <w:rFonts w:ascii="Arial" w:hAnsi="Arial" w:cs="Arial"/>
        </w:rPr>
        <w:t>COMPLAINTS POLICY</w:t>
      </w:r>
    </w:p>
    <w:p w14:paraId="52EBEB46" w14:textId="77777777" w:rsidR="00C85D37" w:rsidRPr="00704FD8" w:rsidRDefault="00C85D37" w:rsidP="00C85D37">
      <w:pPr>
        <w:pStyle w:val="Default"/>
        <w:ind w:left="567" w:hanging="567"/>
        <w:rPr>
          <w:rFonts w:ascii="Arial" w:hAnsi="Arial" w:cs="Arial"/>
        </w:rPr>
      </w:pPr>
    </w:p>
    <w:p w14:paraId="3FADB6DE" w14:textId="77777777" w:rsidR="00C85D37" w:rsidRPr="00704FD8" w:rsidRDefault="00C85D37" w:rsidP="00931189">
      <w:pPr>
        <w:pStyle w:val="Heading1"/>
        <w:rPr>
          <w:rFonts w:ascii="Arial" w:hAnsi="Arial" w:cs="Arial"/>
        </w:rPr>
      </w:pPr>
      <w:bookmarkStart w:id="7" w:name="_Toc221825955"/>
      <w:r w:rsidRPr="00704FD8">
        <w:rPr>
          <w:rFonts w:ascii="Arial" w:hAnsi="Arial" w:cs="Arial"/>
        </w:rPr>
        <w:t>Appendix A</w:t>
      </w:r>
      <w:bookmarkEnd w:id="7"/>
    </w:p>
    <w:p w14:paraId="064D45B5" w14:textId="77777777" w:rsidR="00C85D37" w:rsidRPr="00704FD8" w:rsidRDefault="00C85D37" w:rsidP="00C85D37">
      <w:pPr>
        <w:pStyle w:val="Default"/>
        <w:ind w:left="567" w:hanging="567"/>
        <w:rPr>
          <w:rFonts w:ascii="Arial" w:hAnsi="Arial" w:cs="Arial"/>
          <w:b/>
        </w:rPr>
      </w:pPr>
    </w:p>
    <w:p w14:paraId="5D77E92C" w14:textId="77777777" w:rsidR="00C85D37" w:rsidRPr="00704FD8" w:rsidRDefault="00C85D37" w:rsidP="00C85D37">
      <w:pPr>
        <w:pStyle w:val="Default"/>
        <w:rPr>
          <w:rFonts w:ascii="Arial" w:hAnsi="Arial" w:cs="Arial"/>
          <w:b/>
          <w:color w:val="404040" w:themeColor="text1" w:themeTint="BF"/>
          <w:sz w:val="26"/>
          <w:szCs w:val="26"/>
        </w:rPr>
      </w:pPr>
      <w:r w:rsidRPr="00704FD8">
        <w:rPr>
          <w:rFonts w:ascii="Arial" w:hAnsi="Arial" w:cs="Arial"/>
          <w:b/>
          <w:color w:val="404040" w:themeColor="text1" w:themeTint="BF"/>
          <w:sz w:val="26"/>
          <w:szCs w:val="26"/>
        </w:rPr>
        <w:t>1</w:t>
      </w:r>
      <w:r w:rsidRPr="00704FD8">
        <w:rPr>
          <w:rFonts w:ascii="Arial" w:hAnsi="Arial" w:cs="Arial"/>
          <w:b/>
          <w:color w:val="404040" w:themeColor="text1" w:themeTint="BF"/>
          <w:sz w:val="26"/>
          <w:szCs w:val="26"/>
        </w:rPr>
        <w:tab/>
        <w:t>Complaint by a governor</w:t>
      </w:r>
    </w:p>
    <w:p w14:paraId="5C393492" w14:textId="77777777" w:rsidR="00C85D37" w:rsidRPr="00704FD8" w:rsidRDefault="00C85D37" w:rsidP="00C85D37">
      <w:pPr>
        <w:pStyle w:val="Default"/>
        <w:ind w:left="567" w:hanging="567"/>
        <w:rPr>
          <w:rFonts w:ascii="Arial" w:hAnsi="Arial" w:cs="Arial"/>
          <w:b/>
        </w:rPr>
      </w:pPr>
    </w:p>
    <w:p w14:paraId="19A29AFC" w14:textId="5FC447E5" w:rsidR="00C85D37" w:rsidRPr="00704FD8" w:rsidRDefault="00C85D37" w:rsidP="00C85D37">
      <w:pPr>
        <w:pStyle w:val="Default"/>
        <w:numPr>
          <w:ilvl w:val="1"/>
          <w:numId w:val="7"/>
        </w:numPr>
        <w:rPr>
          <w:rFonts w:ascii="Arial" w:hAnsi="Arial" w:cs="Arial"/>
        </w:rPr>
      </w:pPr>
      <w:r w:rsidRPr="00704FD8">
        <w:rPr>
          <w:rFonts w:ascii="Arial" w:hAnsi="Arial" w:cs="Arial"/>
        </w:rPr>
        <w:t xml:space="preserve">This formal process applies to all complaints by current serving governors or </w:t>
      </w:r>
      <w:r w:rsidR="00A37DD6" w:rsidRPr="00704FD8">
        <w:rPr>
          <w:rFonts w:ascii="Arial" w:hAnsi="Arial" w:cs="Arial"/>
        </w:rPr>
        <w:t>trustees,</w:t>
      </w:r>
      <w:r w:rsidRPr="00704FD8">
        <w:rPr>
          <w:rFonts w:ascii="Arial" w:hAnsi="Arial" w:cs="Arial"/>
        </w:rPr>
        <w:t xml:space="preserve"> and which is made against a fellow governor(s) or trustee(s), or a corporate officer(s).  This process is only invoked if the complainant has raised their complaint with the trust and it has not been possible to arrive at an informal resolution.  The use of this policy against an employee (whether they be a governor or a trustee) does not constitute disciplinary action.</w:t>
      </w:r>
    </w:p>
    <w:p w14:paraId="0E207623" w14:textId="77777777" w:rsidR="00C85D37" w:rsidRPr="00704FD8" w:rsidRDefault="00C85D37" w:rsidP="00C85D37">
      <w:pPr>
        <w:pStyle w:val="Default"/>
        <w:ind w:left="567" w:hanging="567"/>
        <w:rPr>
          <w:rFonts w:ascii="Arial" w:hAnsi="Arial" w:cs="Arial"/>
        </w:rPr>
      </w:pPr>
    </w:p>
    <w:p w14:paraId="0E60E639" w14:textId="225ACD60" w:rsidR="00C85D37" w:rsidRPr="00704FD8" w:rsidRDefault="00C85D37" w:rsidP="00C85D37">
      <w:pPr>
        <w:pStyle w:val="Default"/>
        <w:numPr>
          <w:ilvl w:val="1"/>
          <w:numId w:val="7"/>
        </w:numPr>
        <w:rPr>
          <w:rFonts w:ascii="Arial" w:hAnsi="Arial" w:cs="Arial"/>
        </w:rPr>
      </w:pPr>
      <w:r w:rsidRPr="00704FD8">
        <w:rPr>
          <w:rFonts w:ascii="Arial" w:hAnsi="Arial" w:cs="Arial"/>
        </w:rPr>
        <w:t xml:space="preserve">Complaints by people other than governors or trustees (excluding employees) will be dealt with at the discretion of the Chief Executive and in a manner determined by the Chief Executive.  There is no recourse to trustees for such complaints.  Employees who are either governors or trustees are first and foremost </w:t>
      </w:r>
      <w:r w:rsidR="00A37DD6" w:rsidRPr="00704FD8">
        <w:rPr>
          <w:rFonts w:ascii="Arial" w:hAnsi="Arial" w:cs="Arial"/>
        </w:rPr>
        <w:t>employees,</w:t>
      </w:r>
      <w:r w:rsidRPr="00704FD8">
        <w:rPr>
          <w:rFonts w:ascii="Arial" w:hAnsi="Arial" w:cs="Arial"/>
        </w:rPr>
        <w:t xml:space="preserve"> and should they wish to raise a complaint it should be done in their capacity as an employee using the appropriate HR policies and procedures.  </w:t>
      </w:r>
    </w:p>
    <w:p w14:paraId="366CD374" w14:textId="77777777" w:rsidR="00C85D37" w:rsidRPr="00704FD8" w:rsidRDefault="00C85D37" w:rsidP="00C85D37">
      <w:pPr>
        <w:pStyle w:val="Default"/>
        <w:ind w:left="567" w:hanging="567"/>
        <w:rPr>
          <w:rFonts w:ascii="Arial" w:hAnsi="Arial" w:cs="Arial"/>
        </w:rPr>
      </w:pPr>
    </w:p>
    <w:p w14:paraId="07F8CC35" w14:textId="77777777" w:rsidR="00C85D37" w:rsidRPr="00704FD8" w:rsidRDefault="00C85D37" w:rsidP="00C85D37">
      <w:pPr>
        <w:pStyle w:val="Default"/>
        <w:numPr>
          <w:ilvl w:val="1"/>
          <w:numId w:val="7"/>
        </w:numPr>
        <w:rPr>
          <w:rFonts w:ascii="Arial" w:hAnsi="Arial" w:cs="Arial"/>
        </w:rPr>
      </w:pPr>
      <w:r w:rsidRPr="00704FD8">
        <w:rPr>
          <w:rFonts w:ascii="Arial" w:hAnsi="Arial" w:cs="Arial"/>
        </w:rPr>
        <w:t>The difference between a concern and a complaint</w:t>
      </w:r>
    </w:p>
    <w:p w14:paraId="6EBEB02B" w14:textId="77777777" w:rsidR="00C85D37" w:rsidRPr="00704FD8" w:rsidRDefault="00C85D37" w:rsidP="00C85D37">
      <w:pPr>
        <w:pStyle w:val="Default"/>
        <w:ind w:left="567" w:hanging="567"/>
        <w:rPr>
          <w:rFonts w:ascii="Arial" w:hAnsi="Arial" w:cs="Arial"/>
        </w:rPr>
      </w:pPr>
    </w:p>
    <w:p w14:paraId="24795430" w14:textId="191F149A" w:rsidR="00C85D37" w:rsidRPr="00704FD8" w:rsidRDefault="00C85D37" w:rsidP="004A485F">
      <w:pPr>
        <w:pStyle w:val="Default"/>
        <w:ind w:left="720" w:hanging="720"/>
        <w:rPr>
          <w:rFonts w:ascii="Arial" w:hAnsi="Arial" w:cs="Arial"/>
        </w:rPr>
      </w:pPr>
      <w:r w:rsidRPr="00704FD8">
        <w:rPr>
          <w:rFonts w:ascii="Arial" w:hAnsi="Arial" w:cs="Arial"/>
        </w:rPr>
        <w:t>1.3.1</w:t>
      </w:r>
      <w:r w:rsidRPr="00704FD8">
        <w:rPr>
          <w:rFonts w:ascii="Arial" w:hAnsi="Arial" w:cs="Arial"/>
        </w:rPr>
        <w:tab/>
        <w:t xml:space="preserve">A concern may be defined as ‘an expression of worry or doubt over an issue considered to be important for which reassurances are sought’. This policy does not apply in these </w:t>
      </w:r>
      <w:r w:rsidR="00A37DD6" w:rsidRPr="00704FD8">
        <w:rPr>
          <w:rFonts w:ascii="Arial" w:hAnsi="Arial" w:cs="Arial"/>
        </w:rPr>
        <w:t>instances,</w:t>
      </w:r>
      <w:r w:rsidRPr="00704FD8">
        <w:rPr>
          <w:rFonts w:ascii="Arial" w:hAnsi="Arial" w:cs="Arial"/>
        </w:rPr>
        <w:t xml:space="preserve"> and the trust should provide relevant reassurances instead. </w:t>
      </w:r>
    </w:p>
    <w:p w14:paraId="5D9F84EF" w14:textId="77777777" w:rsidR="00C85D37" w:rsidRPr="00704FD8" w:rsidRDefault="00C85D37" w:rsidP="00C85D37">
      <w:pPr>
        <w:pStyle w:val="Default"/>
        <w:ind w:left="567" w:hanging="567"/>
        <w:rPr>
          <w:rFonts w:ascii="Arial" w:hAnsi="Arial" w:cs="Arial"/>
        </w:rPr>
      </w:pPr>
    </w:p>
    <w:p w14:paraId="4BBBBA50" w14:textId="25DA92ED" w:rsidR="00C85D37" w:rsidRPr="00704FD8" w:rsidRDefault="00C85D37" w:rsidP="004A485F">
      <w:pPr>
        <w:pStyle w:val="Default"/>
        <w:ind w:left="720" w:hanging="720"/>
        <w:rPr>
          <w:rFonts w:ascii="Arial" w:hAnsi="Arial" w:cs="Arial"/>
        </w:rPr>
      </w:pPr>
      <w:r w:rsidRPr="00704FD8">
        <w:rPr>
          <w:rFonts w:ascii="Arial" w:hAnsi="Arial" w:cs="Arial"/>
        </w:rPr>
        <w:t>1.3.2</w:t>
      </w:r>
      <w:r w:rsidRPr="00704FD8">
        <w:rPr>
          <w:rFonts w:ascii="Arial" w:hAnsi="Arial" w:cs="Arial"/>
        </w:rPr>
        <w:tab/>
        <w:t>A complaint may be defined as ‘an expression of dissatisfaction however made, about actions taken or a lack of action’.</w:t>
      </w:r>
    </w:p>
    <w:p w14:paraId="4D43494A" w14:textId="77777777" w:rsidR="004A485F" w:rsidRPr="00704FD8" w:rsidRDefault="004A485F" w:rsidP="004A485F">
      <w:pPr>
        <w:pStyle w:val="Default"/>
        <w:ind w:left="720" w:hanging="720"/>
        <w:rPr>
          <w:rFonts w:ascii="Arial" w:hAnsi="Arial" w:cs="Arial"/>
        </w:rPr>
      </w:pPr>
    </w:p>
    <w:p w14:paraId="53BE90D2" w14:textId="77777777" w:rsidR="004A485F" w:rsidRPr="00704FD8" w:rsidRDefault="004A485F" w:rsidP="00C85D37">
      <w:pPr>
        <w:pStyle w:val="Default"/>
        <w:rPr>
          <w:rFonts w:ascii="Arial" w:hAnsi="Arial" w:cs="Arial"/>
          <w:b/>
          <w:color w:val="404040" w:themeColor="text1" w:themeTint="BF"/>
          <w:sz w:val="26"/>
          <w:szCs w:val="26"/>
        </w:rPr>
      </w:pPr>
    </w:p>
    <w:p w14:paraId="7BE761B4" w14:textId="57E05235" w:rsidR="00C85D37" w:rsidRPr="00704FD8" w:rsidRDefault="00C85D37" w:rsidP="00C85D37">
      <w:pPr>
        <w:pStyle w:val="Default"/>
        <w:rPr>
          <w:rFonts w:ascii="Arial" w:hAnsi="Arial" w:cs="Arial"/>
          <w:b/>
          <w:color w:val="404040" w:themeColor="text1" w:themeTint="BF"/>
          <w:sz w:val="26"/>
          <w:szCs w:val="26"/>
        </w:rPr>
      </w:pPr>
      <w:r w:rsidRPr="00704FD8">
        <w:rPr>
          <w:rFonts w:ascii="Arial" w:hAnsi="Arial" w:cs="Arial"/>
          <w:b/>
          <w:color w:val="404040" w:themeColor="text1" w:themeTint="BF"/>
          <w:sz w:val="26"/>
          <w:szCs w:val="26"/>
        </w:rPr>
        <w:t>2</w:t>
      </w:r>
      <w:r w:rsidRPr="00704FD8">
        <w:rPr>
          <w:rFonts w:ascii="Arial" w:hAnsi="Arial" w:cs="Arial"/>
          <w:b/>
          <w:color w:val="404040" w:themeColor="text1" w:themeTint="BF"/>
          <w:sz w:val="26"/>
          <w:szCs w:val="26"/>
        </w:rPr>
        <w:tab/>
        <w:t>How to raise a concern or make a complaint</w:t>
      </w:r>
    </w:p>
    <w:p w14:paraId="769C4401" w14:textId="77777777" w:rsidR="00C85D37" w:rsidRPr="00704FD8" w:rsidRDefault="00C85D37" w:rsidP="00C85D37">
      <w:pPr>
        <w:pStyle w:val="Default"/>
        <w:rPr>
          <w:rFonts w:ascii="Arial" w:hAnsi="Arial" w:cs="Arial"/>
        </w:rPr>
      </w:pPr>
    </w:p>
    <w:p w14:paraId="63E9BFE4" w14:textId="77777777" w:rsidR="00C85D37" w:rsidRPr="00704FD8" w:rsidRDefault="00C85D37" w:rsidP="004A485F">
      <w:pPr>
        <w:pStyle w:val="Default"/>
        <w:ind w:left="720" w:hanging="720"/>
        <w:rPr>
          <w:rFonts w:ascii="Arial" w:hAnsi="Arial" w:cs="Arial"/>
        </w:rPr>
      </w:pPr>
      <w:r w:rsidRPr="00704FD8">
        <w:rPr>
          <w:rFonts w:ascii="Arial" w:hAnsi="Arial" w:cs="Arial"/>
        </w:rPr>
        <w:t>2.1</w:t>
      </w:r>
      <w:r w:rsidRPr="00704FD8">
        <w:rPr>
          <w:rFonts w:ascii="Arial" w:hAnsi="Arial" w:cs="Arial"/>
        </w:rPr>
        <w:tab/>
        <w:t xml:space="preserve">The trust expects that before seeking to use this formal policy the complainant has made reasonable attempts to seek an informal resolution.  Such a resolution could be brokered by seeking the assistance of a third party such as the relevant governing body, a senior corporate officer, or a trustee.  </w:t>
      </w:r>
    </w:p>
    <w:p w14:paraId="19736C77" w14:textId="77777777" w:rsidR="00C85D37" w:rsidRPr="00704FD8" w:rsidRDefault="00C85D37" w:rsidP="00C85D37">
      <w:pPr>
        <w:pStyle w:val="Default"/>
        <w:ind w:left="567" w:hanging="567"/>
        <w:rPr>
          <w:rFonts w:ascii="Arial" w:hAnsi="Arial" w:cs="Arial"/>
        </w:rPr>
      </w:pPr>
    </w:p>
    <w:p w14:paraId="7C14D483" w14:textId="50C6B2C3" w:rsidR="00C85D37" w:rsidRPr="00704FD8" w:rsidRDefault="00C85D37" w:rsidP="004A485F">
      <w:pPr>
        <w:pStyle w:val="Default"/>
        <w:ind w:left="720"/>
        <w:rPr>
          <w:rFonts w:ascii="Arial" w:hAnsi="Arial" w:cs="Arial"/>
        </w:rPr>
      </w:pPr>
      <w:r w:rsidRPr="00704FD8">
        <w:rPr>
          <w:rFonts w:ascii="Arial" w:hAnsi="Arial" w:cs="Arial"/>
        </w:rPr>
        <w:t>The Chair of trustees shall have discretion, which will be exercised reasonably, not to allow a complaint to be pursued where this precondition has not been met.</w:t>
      </w:r>
    </w:p>
    <w:p w14:paraId="4629AA23" w14:textId="77777777" w:rsidR="00C85D37" w:rsidRPr="00704FD8" w:rsidRDefault="00C85D37" w:rsidP="00C85D37">
      <w:pPr>
        <w:pStyle w:val="Default"/>
        <w:ind w:left="567" w:hanging="567"/>
        <w:rPr>
          <w:rFonts w:ascii="Arial" w:hAnsi="Arial" w:cs="Arial"/>
        </w:rPr>
      </w:pPr>
    </w:p>
    <w:p w14:paraId="4770E6FE" w14:textId="6B03E916" w:rsidR="00C85D37" w:rsidRPr="00704FD8" w:rsidRDefault="00C85D37" w:rsidP="004A485F">
      <w:pPr>
        <w:pStyle w:val="Default"/>
        <w:ind w:left="720" w:hanging="720"/>
        <w:rPr>
          <w:rFonts w:ascii="Arial" w:hAnsi="Arial" w:cs="Arial"/>
        </w:rPr>
      </w:pPr>
      <w:r w:rsidRPr="00704FD8">
        <w:rPr>
          <w:rFonts w:ascii="Arial" w:hAnsi="Arial" w:cs="Arial"/>
        </w:rPr>
        <w:t>2.2</w:t>
      </w:r>
      <w:r w:rsidRPr="00704FD8">
        <w:rPr>
          <w:rFonts w:ascii="Arial" w:hAnsi="Arial" w:cs="Arial"/>
        </w:rPr>
        <w:tab/>
        <w:t xml:space="preserve">All complaints about members of staff, including the Chief Executive, will be considered within the context of the Trust published policies.  No individual member of staff, the Chief Executive or trustee can uphold a complaint which runs contrary to these published policies.  If an individual member of staff or trustee wishes to uphold a complaint which runs contrary to published policies then the recommendation must be referred to the relevant body for consideration and, if upheld, </w:t>
      </w:r>
      <w:r w:rsidR="00A37DD6" w:rsidRPr="00704FD8">
        <w:rPr>
          <w:rFonts w:ascii="Arial" w:hAnsi="Arial" w:cs="Arial"/>
        </w:rPr>
        <w:t>policy</w:t>
      </w:r>
      <w:r w:rsidRPr="00704FD8">
        <w:rPr>
          <w:rFonts w:ascii="Arial" w:hAnsi="Arial" w:cs="Arial"/>
        </w:rPr>
        <w:t xml:space="preserve"> change.</w:t>
      </w:r>
    </w:p>
    <w:p w14:paraId="515A75CA" w14:textId="77777777" w:rsidR="00C85D37" w:rsidRPr="00704FD8" w:rsidRDefault="00C85D37" w:rsidP="00C85D37">
      <w:pPr>
        <w:pStyle w:val="Default"/>
        <w:rPr>
          <w:rFonts w:ascii="Arial" w:hAnsi="Arial" w:cs="Arial"/>
        </w:rPr>
      </w:pPr>
    </w:p>
    <w:p w14:paraId="1665A638" w14:textId="0D2EF892" w:rsidR="00C85D37" w:rsidRPr="00704FD8" w:rsidRDefault="00673C6A" w:rsidP="003862C6">
      <w:pPr>
        <w:pStyle w:val="Default"/>
        <w:ind w:left="720"/>
        <w:jc w:val="both"/>
        <w:rPr>
          <w:rFonts w:ascii="Arial" w:hAnsi="Arial" w:cs="Arial"/>
        </w:rPr>
      </w:pPr>
      <w:r>
        <w:rPr>
          <w:rFonts w:ascii="Arial" w:hAnsi="Arial" w:cs="Arial"/>
        </w:rPr>
        <w:br/>
      </w:r>
      <w:r>
        <w:rPr>
          <w:rFonts w:ascii="Arial" w:hAnsi="Arial" w:cs="Arial"/>
        </w:rPr>
        <w:br/>
      </w:r>
      <w:r w:rsidR="00C85D37" w:rsidRPr="00704FD8">
        <w:rPr>
          <w:rFonts w:ascii="Arial" w:hAnsi="Arial" w:cs="Arial"/>
        </w:rPr>
        <w:lastRenderedPageBreak/>
        <w:t xml:space="preserve">All complaints about fellow governors or trustees will be considered within the context of EMET’s published code of conduct for governors and trustees. The actions of the complainant themselves will also be considered within these same parameters.  </w:t>
      </w:r>
    </w:p>
    <w:p w14:paraId="54A67208" w14:textId="77777777" w:rsidR="00C85D37" w:rsidRPr="00704FD8" w:rsidRDefault="00C85D37" w:rsidP="00C85D37">
      <w:pPr>
        <w:pStyle w:val="Default"/>
        <w:rPr>
          <w:rFonts w:ascii="Arial" w:hAnsi="Arial" w:cs="Arial"/>
        </w:rPr>
      </w:pPr>
    </w:p>
    <w:p w14:paraId="107185E2" w14:textId="77777777" w:rsidR="00C85D37" w:rsidRPr="00704FD8" w:rsidRDefault="00C85D37" w:rsidP="00C85D37">
      <w:pPr>
        <w:pStyle w:val="Default"/>
        <w:rPr>
          <w:rFonts w:ascii="Arial" w:hAnsi="Arial" w:cs="Arial"/>
        </w:rPr>
      </w:pPr>
      <w:r w:rsidRPr="00704FD8">
        <w:rPr>
          <w:rFonts w:ascii="Arial" w:hAnsi="Arial" w:cs="Arial"/>
        </w:rPr>
        <w:t>2.3</w:t>
      </w:r>
      <w:r w:rsidRPr="00704FD8">
        <w:rPr>
          <w:rFonts w:ascii="Arial" w:hAnsi="Arial" w:cs="Arial"/>
        </w:rPr>
        <w:tab/>
      </w:r>
      <w:r w:rsidRPr="00704FD8">
        <w:rPr>
          <w:rFonts w:ascii="Arial" w:hAnsi="Arial" w:cs="Arial"/>
          <w:b/>
        </w:rPr>
        <w:t>Anonymous complaints</w:t>
      </w:r>
    </w:p>
    <w:p w14:paraId="6E29F4EF" w14:textId="242B0983" w:rsidR="00C85D37" w:rsidRPr="00704FD8" w:rsidRDefault="00C85D37" w:rsidP="003862C6">
      <w:pPr>
        <w:pStyle w:val="Default"/>
        <w:ind w:left="720"/>
        <w:jc w:val="both"/>
        <w:rPr>
          <w:rFonts w:ascii="Arial" w:hAnsi="Arial" w:cs="Arial"/>
        </w:rPr>
      </w:pPr>
      <w:r w:rsidRPr="00704FD8">
        <w:rPr>
          <w:rFonts w:ascii="Arial" w:hAnsi="Arial" w:cs="Arial"/>
        </w:rPr>
        <w:t>We will not normally investigate anonymous complaints. However, the Chief Executive or Chair of trustees, if appropriate, will determine whether the complaint warrants an investigation.</w:t>
      </w:r>
    </w:p>
    <w:p w14:paraId="5AA659C0" w14:textId="77777777" w:rsidR="00C85D37" w:rsidRPr="00704FD8" w:rsidRDefault="00C85D37" w:rsidP="003862C6">
      <w:pPr>
        <w:pStyle w:val="Default"/>
        <w:jc w:val="both"/>
        <w:rPr>
          <w:rFonts w:ascii="Arial" w:hAnsi="Arial" w:cs="Arial"/>
        </w:rPr>
      </w:pPr>
    </w:p>
    <w:p w14:paraId="3ACE0E5D" w14:textId="77777777" w:rsidR="00C85D37" w:rsidRPr="00704FD8" w:rsidRDefault="00C85D37" w:rsidP="003862C6">
      <w:pPr>
        <w:pStyle w:val="Default"/>
        <w:ind w:left="567" w:hanging="567"/>
        <w:jc w:val="both"/>
        <w:rPr>
          <w:rFonts w:ascii="Arial" w:hAnsi="Arial" w:cs="Arial"/>
          <w:b/>
        </w:rPr>
      </w:pPr>
      <w:r w:rsidRPr="00704FD8">
        <w:rPr>
          <w:rFonts w:ascii="Arial" w:hAnsi="Arial" w:cs="Arial"/>
        </w:rPr>
        <w:t xml:space="preserve">2.4     </w:t>
      </w:r>
      <w:r w:rsidRPr="00704FD8">
        <w:rPr>
          <w:rFonts w:ascii="Arial" w:hAnsi="Arial" w:cs="Arial"/>
          <w:b/>
        </w:rPr>
        <w:t>Vexatious complaints</w:t>
      </w:r>
    </w:p>
    <w:p w14:paraId="0E09EA0B" w14:textId="77777777" w:rsidR="00C85D37" w:rsidRPr="00704FD8" w:rsidRDefault="00C85D37" w:rsidP="00F87E89">
      <w:pPr>
        <w:pStyle w:val="Default"/>
        <w:ind w:left="720"/>
        <w:jc w:val="both"/>
        <w:rPr>
          <w:rFonts w:ascii="Arial" w:hAnsi="Arial" w:cs="Arial"/>
        </w:rPr>
      </w:pPr>
      <w:r w:rsidRPr="00704FD8">
        <w:rPr>
          <w:rFonts w:ascii="Arial" w:hAnsi="Arial" w:cs="Arial"/>
        </w:rPr>
        <w:t>Where the trust considers that a complainant is carrying out unreasonable behaviour, e.g. making unduly frequent and/or repeated complaints, the trust is entitled to take such action as it thinks appropriate to manage such behaviour. Where such action is being considered by the trust, the complainant will receive a written warning. Should the behaviour persist, the appropriate action will be determined proportionately in light of the nature of the behaviour in question and any other relevant circumstances.</w:t>
      </w:r>
    </w:p>
    <w:p w14:paraId="2D645CD2" w14:textId="77777777" w:rsidR="00C85D37" w:rsidRPr="00704FD8" w:rsidRDefault="00C85D37" w:rsidP="003862C6">
      <w:pPr>
        <w:pStyle w:val="Default"/>
        <w:ind w:left="567" w:hanging="567"/>
        <w:jc w:val="both"/>
        <w:rPr>
          <w:rFonts w:ascii="Arial" w:hAnsi="Arial" w:cs="Arial"/>
        </w:rPr>
      </w:pPr>
    </w:p>
    <w:p w14:paraId="7E49C04C" w14:textId="77777777" w:rsidR="00C85D37" w:rsidRPr="00704FD8" w:rsidRDefault="00C85D37" w:rsidP="003862C6">
      <w:pPr>
        <w:pStyle w:val="Default"/>
        <w:ind w:left="567" w:hanging="567"/>
        <w:jc w:val="both"/>
        <w:rPr>
          <w:rFonts w:ascii="Arial" w:hAnsi="Arial" w:cs="Arial"/>
          <w:b/>
        </w:rPr>
      </w:pPr>
      <w:r w:rsidRPr="00704FD8">
        <w:rPr>
          <w:rFonts w:ascii="Arial" w:hAnsi="Arial" w:cs="Arial"/>
        </w:rPr>
        <w:t xml:space="preserve">2.5     </w:t>
      </w:r>
      <w:r w:rsidRPr="00704FD8">
        <w:rPr>
          <w:rFonts w:ascii="Arial" w:hAnsi="Arial" w:cs="Arial"/>
          <w:b/>
        </w:rPr>
        <w:t>Timescales</w:t>
      </w:r>
    </w:p>
    <w:p w14:paraId="01297E2E" w14:textId="0E55D314" w:rsidR="00C85D37" w:rsidRPr="00704FD8" w:rsidRDefault="00C85D37" w:rsidP="00F87E89">
      <w:pPr>
        <w:pStyle w:val="Default"/>
        <w:ind w:left="709"/>
        <w:jc w:val="both"/>
        <w:rPr>
          <w:rFonts w:ascii="Arial" w:hAnsi="Arial" w:cs="Arial"/>
        </w:rPr>
      </w:pPr>
      <w:r w:rsidRPr="00704FD8">
        <w:rPr>
          <w:rFonts w:ascii="Arial" w:hAnsi="Arial" w:cs="Arial"/>
        </w:rPr>
        <w:t xml:space="preserve">A complaint must be raised within three months of the incident or, where a series of associated </w:t>
      </w:r>
      <w:r w:rsidR="004A485F" w:rsidRPr="00704FD8">
        <w:rPr>
          <w:rFonts w:ascii="Arial" w:hAnsi="Arial" w:cs="Arial"/>
        </w:rPr>
        <w:t>i</w:t>
      </w:r>
      <w:r w:rsidRPr="00704FD8">
        <w:rPr>
          <w:rFonts w:ascii="Arial" w:hAnsi="Arial" w:cs="Arial"/>
        </w:rPr>
        <w:t>ncidents have occurred, within three months of the last of these incidents.  We will only consider complaints made outside of this timeframe if exceptional circumstances apply.</w:t>
      </w:r>
    </w:p>
    <w:p w14:paraId="2FDA63CF" w14:textId="77777777" w:rsidR="00C85D37" w:rsidRPr="00704FD8" w:rsidRDefault="00C85D37" w:rsidP="00C85D37">
      <w:pPr>
        <w:pStyle w:val="Default"/>
        <w:ind w:left="567" w:hanging="567"/>
        <w:rPr>
          <w:rFonts w:ascii="Arial" w:hAnsi="Arial" w:cs="Arial"/>
        </w:rPr>
      </w:pPr>
    </w:p>
    <w:p w14:paraId="6833BF69" w14:textId="77777777" w:rsidR="00C85D37" w:rsidRPr="00704FD8" w:rsidRDefault="00C85D37" w:rsidP="00C85D37">
      <w:pPr>
        <w:pStyle w:val="Default"/>
        <w:ind w:left="567" w:hanging="567"/>
        <w:rPr>
          <w:rFonts w:ascii="Arial" w:hAnsi="Arial" w:cs="Arial"/>
        </w:rPr>
      </w:pPr>
      <w:r w:rsidRPr="00704FD8">
        <w:rPr>
          <w:rFonts w:ascii="Arial" w:hAnsi="Arial" w:cs="Arial"/>
        </w:rPr>
        <w:t xml:space="preserve">2.6     </w:t>
      </w:r>
      <w:r w:rsidRPr="00704FD8">
        <w:rPr>
          <w:rFonts w:ascii="Arial" w:hAnsi="Arial" w:cs="Arial"/>
          <w:b/>
        </w:rPr>
        <w:t>Complaints received outside of term time</w:t>
      </w:r>
    </w:p>
    <w:p w14:paraId="39AB4DDB" w14:textId="03481C55" w:rsidR="00C85D37" w:rsidRPr="00704FD8" w:rsidRDefault="00C85D37" w:rsidP="00F87E89">
      <w:pPr>
        <w:pStyle w:val="Default"/>
        <w:ind w:left="720"/>
        <w:jc w:val="both"/>
        <w:rPr>
          <w:rFonts w:ascii="Arial" w:hAnsi="Arial" w:cs="Arial"/>
        </w:rPr>
      </w:pPr>
      <w:r w:rsidRPr="00704FD8">
        <w:rPr>
          <w:rFonts w:ascii="Arial" w:hAnsi="Arial" w:cs="Arial"/>
        </w:rPr>
        <w:t>We will consider complaints made outside of term time to have been received on the first school day after a holiday period.</w:t>
      </w:r>
    </w:p>
    <w:p w14:paraId="7BD6AAD7" w14:textId="77777777" w:rsidR="00C85D37" w:rsidRPr="00704FD8" w:rsidRDefault="00C85D37" w:rsidP="00C85D37">
      <w:pPr>
        <w:pStyle w:val="Default"/>
        <w:ind w:left="567" w:hanging="567"/>
        <w:rPr>
          <w:rFonts w:ascii="Arial" w:hAnsi="Arial" w:cs="Arial"/>
        </w:rPr>
      </w:pPr>
    </w:p>
    <w:p w14:paraId="7564E39A" w14:textId="77777777" w:rsidR="00C85D37" w:rsidRPr="00704FD8" w:rsidRDefault="00C85D37" w:rsidP="00C85D37">
      <w:pPr>
        <w:pStyle w:val="Default"/>
        <w:ind w:left="567" w:hanging="567"/>
        <w:rPr>
          <w:rFonts w:ascii="Arial" w:hAnsi="Arial" w:cs="Arial"/>
        </w:rPr>
      </w:pPr>
      <w:r w:rsidRPr="00704FD8">
        <w:rPr>
          <w:rFonts w:ascii="Arial" w:hAnsi="Arial" w:cs="Arial"/>
        </w:rPr>
        <w:t xml:space="preserve">2.7      </w:t>
      </w:r>
      <w:r w:rsidRPr="00704FD8">
        <w:rPr>
          <w:rFonts w:ascii="Arial" w:hAnsi="Arial" w:cs="Arial"/>
          <w:b/>
        </w:rPr>
        <w:t>Withdrawal of a complaint</w:t>
      </w:r>
    </w:p>
    <w:p w14:paraId="5583131B" w14:textId="11A024A5" w:rsidR="00C85D37" w:rsidRPr="00704FD8" w:rsidRDefault="00C85D37" w:rsidP="00F87E89">
      <w:pPr>
        <w:pStyle w:val="Default"/>
        <w:ind w:left="771"/>
        <w:jc w:val="both"/>
        <w:rPr>
          <w:rFonts w:ascii="Arial" w:hAnsi="Arial" w:cs="Arial"/>
        </w:rPr>
      </w:pPr>
      <w:r w:rsidRPr="00704FD8">
        <w:rPr>
          <w:rFonts w:ascii="Arial" w:hAnsi="Arial" w:cs="Arial"/>
        </w:rPr>
        <w:t>If a complainant wants to withdraw their complaint, they may do so either verbally or in writing</w:t>
      </w:r>
      <w:r w:rsidR="00673C6A">
        <w:rPr>
          <w:rFonts w:ascii="Arial" w:hAnsi="Arial" w:cs="Arial"/>
        </w:rPr>
        <w:t xml:space="preserve"> </w:t>
      </w:r>
      <w:r w:rsidRPr="00704FD8">
        <w:rPr>
          <w:rFonts w:ascii="Arial" w:hAnsi="Arial" w:cs="Arial"/>
        </w:rPr>
        <w:t xml:space="preserve">and the trust should keep a note of when the withdrawal was received.  </w:t>
      </w:r>
    </w:p>
    <w:p w14:paraId="3EE1FA51" w14:textId="7E4CC61F" w:rsidR="004A485F" w:rsidRPr="00704FD8" w:rsidRDefault="004A485F" w:rsidP="00C85D37">
      <w:pPr>
        <w:pStyle w:val="Default"/>
        <w:ind w:left="567" w:hanging="567"/>
        <w:rPr>
          <w:rFonts w:ascii="Arial" w:hAnsi="Arial" w:cs="Arial"/>
        </w:rPr>
      </w:pPr>
    </w:p>
    <w:p w14:paraId="62598527" w14:textId="77777777" w:rsidR="004A485F" w:rsidRPr="00704FD8" w:rsidRDefault="004A485F" w:rsidP="00C85D37">
      <w:pPr>
        <w:pStyle w:val="Default"/>
        <w:ind w:left="567" w:hanging="567"/>
        <w:rPr>
          <w:rFonts w:ascii="Arial" w:hAnsi="Arial" w:cs="Arial"/>
        </w:rPr>
      </w:pPr>
    </w:p>
    <w:p w14:paraId="2080C994" w14:textId="77777777" w:rsidR="00C85D37" w:rsidRPr="00704FD8" w:rsidRDefault="00C85D37" w:rsidP="00C85D37">
      <w:pPr>
        <w:pStyle w:val="Default"/>
        <w:rPr>
          <w:rFonts w:ascii="Arial" w:hAnsi="Arial" w:cs="Arial"/>
          <w:b/>
          <w:color w:val="404040" w:themeColor="text1" w:themeTint="BF"/>
          <w:sz w:val="26"/>
          <w:szCs w:val="26"/>
        </w:rPr>
      </w:pPr>
      <w:r w:rsidRPr="00704FD8">
        <w:rPr>
          <w:rFonts w:ascii="Arial" w:hAnsi="Arial" w:cs="Arial"/>
          <w:b/>
          <w:color w:val="404040" w:themeColor="text1" w:themeTint="BF"/>
          <w:sz w:val="26"/>
          <w:szCs w:val="26"/>
        </w:rPr>
        <w:t>3.0</w:t>
      </w:r>
      <w:r w:rsidRPr="00704FD8">
        <w:rPr>
          <w:rFonts w:ascii="Arial" w:hAnsi="Arial" w:cs="Arial"/>
          <w:b/>
          <w:color w:val="404040" w:themeColor="text1" w:themeTint="BF"/>
          <w:sz w:val="26"/>
          <w:szCs w:val="26"/>
        </w:rPr>
        <w:tab/>
        <w:t xml:space="preserve">First stage </w:t>
      </w:r>
    </w:p>
    <w:p w14:paraId="07C1F348" w14:textId="77777777" w:rsidR="00C85D37" w:rsidRPr="00704FD8" w:rsidRDefault="00C85D37" w:rsidP="00C85D37">
      <w:pPr>
        <w:pStyle w:val="Default"/>
        <w:rPr>
          <w:rFonts w:ascii="Arial" w:hAnsi="Arial" w:cs="Arial"/>
          <w:b/>
        </w:rPr>
      </w:pPr>
    </w:p>
    <w:p w14:paraId="369ED3B2" w14:textId="52A39AA8" w:rsidR="00C85D37" w:rsidRPr="00704FD8" w:rsidRDefault="00C85D37" w:rsidP="003862C6">
      <w:pPr>
        <w:pStyle w:val="Default"/>
        <w:ind w:left="720" w:hanging="720"/>
        <w:jc w:val="both"/>
        <w:rPr>
          <w:rFonts w:ascii="Arial" w:hAnsi="Arial" w:cs="Arial"/>
        </w:rPr>
      </w:pPr>
      <w:r w:rsidRPr="7B1E9B57">
        <w:rPr>
          <w:rFonts w:ascii="Arial" w:hAnsi="Arial" w:cs="Arial"/>
        </w:rPr>
        <w:t>3.1</w:t>
      </w:r>
      <w:r>
        <w:tab/>
      </w:r>
      <w:r w:rsidRPr="7B1E9B57">
        <w:rPr>
          <w:rFonts w:ascii="Arial" w:hAnsi="Arial" w:cs="Arial"/>
        </w:rPr>
        <w:t xml:space="preserve">The Complainant must put the complaint in writing using the trust’s complaints form (Appendix B) unless the complainant has a disability that prevents this, in which case the complainant may contact the </w:t>
      </w:r>
      <w:r w:rsidR="00A37DD6" w:rsidRPr="7B1E9B57">
        <w:rPr>
          <w:rFonts w:ascii="Arial" w:hAnsi="Arial" w:cs="Arial"/>
        </w:rPr>
        <w:t>office</w:t>
      </w:r>
      <w:r w:rsidRPr="7B1E9B57">
        <w:rPr>
          <w:rFonts w:ascii="Arial" w:hAnsi="Arial" w:cs="Arial"/>
        </w:rPr>
        <w:t xml:space="preserve"> for assistance. The complaint should be addressed to the Chair of </w:t>
      </w:r>
      <w:r w:rsidR="7DB33232" w:rsidRPr="7B1E9B57">
        <w:rPr>
          <w:rFonts w:ascii="Arial" w:hAnsi="Arial" w:cs="Arial"/>
        </w:rPr>
        <w:t>EMET Trustees</w:t>
      </w:r>
      <w:r w:rsidRPr="7B1E9B57">
        <w:rPr>
          <w:rFonts w:ascii="Arial" w:hAnsi="Arial" w:cs="Arial"/>
        </w:rPr>
        <w:t xml:space="preserve">, c/o </w:t>
      </w:r>
      <w:r w:rsidR="03C9BEFB" w:rsidRPr="7B1E9B57">
        <w:rPr>
          <w:rFonts w:ascii="Arial" w:hAnsi="Arial" w:cs="Arial"/>
        </w:rPr>
        <w:t>The West Bridgford School Loughborough Road West Bridgford Nottingham NG2 7FA</w:t>
      </w:r>
      <w:r w:rsidRPr="7B1E9B57">
        <w:rPr>
          <w:rFonts w:ascii="Arial" w:hAnsi="Arial" w:cs="Arial"/>
        </w:rPr>
        <w:t>.</w:t>
      </w:r>
    </w:p>
    <w:p w14:paraId="062C1288" w14:textId="77777777" w:rsidR="00C85D37" w:rsidRPr="00704FD8" w:rsidRDefault="00C85D37" w:rsidP="003862C6">
      <w:pPr>
        <w:pStyle w:val="Default"/>
        <w:jc w:val="both"/>
        <w:rPr>
          <w:rFonts w:ascii="Arial" w:hAnsi="Arial" w:cs="Arial"/>
        </w:rPr>
      </w:pPr>
    </w:p>
    <w:p w14:paraId="63CFAE17" w14:textId="77777777" w:rsidR="00C85D37" w:rsidRPr="00704FD8" w:rsidRDefault="00C85D37" w:rsidP="003862C6">
      <w:pPr>
        <w:pStyle w:val="Default"/>
        <w:jc w:val="both"/>
        <w:rPr>
          <w:rFonts w:ascii="Arial" w:hAnsi="Arial" w:cs="Arial"/>
        </w:rPr>
      </w:pPr>
      <w:r w:rsidRPr="00704FD8">
        <w:rPr>
          <w:rFonts w:ascii="Arial" w:hAnsi="Arial" w:cs="Arial"/>
        </w:rPr>
        <w:t>3.2</w:t>
      </w:r>
      <w:r w:rsidRPr="00704FD8">
        <w:rPr>
          <w:rFonts w:ascii="Arial" w:hAnsi="Arial" w:cs="Arial"/>
        </w:rPr>
        <w:tab/>
        <w:t>The Chair or their representative will acknowledge receipt of the complaint by letter/email.</w:t>
      </w:r>
    </w:p>
    <w:p w14:paraId="31569B85" w14:textId="77777777" w:rsidR="00C85D37" w:rsidRPr="00704FD8" w:rsidRDefault="00C85D37" w:rsidP="003862C6">
      <w:pPr>
        <w:pStyle w:val="Default"/>
        <w:jc w:val="both"/>
        <w:rPr>
          <w:rFonts w:ascii="Arial" w:hAnsi="Arial" w:cs="Arial"/>
        </w:rPr>
      </w:pPr>
    </w:p>
    <w:p w14:paraId="62991E1F" w14:textId="3CA29C2B" w:rsidR="00C85D37" w:rsidRPr="00704FD8" w:rsidRDefault="00C85D37" w:rsidP="003862C6">
      <w:pPr>
        <w:pStyle w:val="Default"/>
        <w:ind w:left="720" w:hanging="720"/>
        <w:jc w:val="both"/>
        <w:rPr>
          <w:rFonts w:ascii="Arial" w:hAnsi="Arial" w:cs="Arial"/>
        </w:rPr>
      </w:pPr>
      <w:r w:rsidRPr="00704FD8">
        <w:rPr>
          <w:rFonts w:ascii="Arial" w:hAnsi="Arial" w:cs="Arial"/>
        </w:rPr>
        <w:t>3.3</w:t>
      </w:r>
      <w:r w:rsidRPr="00704FD8">
        <w:rPr>
          <w:rFonts w:ascii="Arial" w:hAnsi="Arial" w:cs="Arial"/>
        </w:rPr>
        <w:tab/>
        <w:t>A review of the complaint will be carried out by a nominated person, who will be the resolutions officer, with no prior involvement in the complaint. The resolutions officer will normally be nominated by the chair of trustees.  If the complaint is about the chair of trustees</w:t>
      </w:r>
      <w:r w:rsidR="008E05E8">
        <w:rPr>
          <w:rFonts w:ascii="Arial" w:hAnsi="Arial" w:cs="Arial"/>
        </w:rPr>
        <w:t>,</w:t>
      </w:r>
      <w:r w:rsidRPr="00704FD8">
        <w:rPr>
          <w:rFonts w:ascii="Arial" w:hAnsi="Arial" w:cs="Arial"/>
        </w:rPr>
        <w:t xml:space="preserve"> then the vice-chair of trustees will nominate the resolutions officer.   </w:t>
      </w:r>
    </w:p>
    <w:p w14:paraId="5629E45F" w14:textId="77777777" w:rsidR="004A485F" w:rsidRPr="00704FD8" w:rsidRDefault="004A485F" w:rsidP="003862C6">
      <w:pPr>
        <w:pStyle w:val="Default"/>
        <w:ind w:left="567" w:hanging="567"/>
        <w:jc w:val="both"/>
        <w:rPr>
          <w:rFonts w:ascii="Arial" w:hAnsi="Arial" w:cs="Arial"/>
        </w:rPr>
      </w:pPr>
    </w:p>
    <w:p w14:paraId="648CBB1C" w14:textId="77777777" w:rsidR="00C85D37" w:rsidRPr="00704FD8" w:rsidRDefault="00C85D37" w:rsidP="003862C6">
      <w:pPr>
        <w:pStyle w:val="Default"/>
        <w:ind w:left="720" w:hanging="720"/>
        <w:jc w:val="both"/>
        <w:rPr>
          <w:rFonts w:ascii="Arial" w:hAnsi="Arial" w:cs="Arial"/>
        </w:rPr>
      </w:pPr>
      <w:r w:rsidRPr="00704FD8">
        <w:rPr>
          <w:rFonts w:ascii="Arial" w:hAnsi="Arial" w:cs="Arial"/>
        </w:rPr>
        <w:t>3.4</w:t>
      </w:r>
      <w:r w:rsidRPr="00704FD8">
        <w:rPr>
          <w:rFonts w:ascii="Arial" w:hAnsi="Arial" w:cs="Arial"/>
        </w:rPr>
        <w:tab/>
        <w:t>If it is felt appropriate or necessary, the resolutions officer will discuss the matter with the complainant. This may be during a meeting or on the telephone. Whenever reasonably possible such discussions will take place within 15 school days of the complaint being received.</w:t>
      </w:r>
    </w:p>
    <w:p w14:paraId="05F3123E" w14:textId="699E18C9" w:rsidR="00C85D37" w:rsidRPr="00704FD8" w:rsidRDefault="00673C6A" w:rsidP="003862C6">
      <w:pPr>
        <w:pStyle w:val="Default"/>
        <w:jc w:val="both"/>
        <w:rPr>
          <w:rFonts w:ascii="Arial" w:hAnsi="Arial" w:cs="Arial"/>
        </w:rPr>
      </w:pPr>
      <w:r>
        <w:rPr>
          <w:rFonts w:ascii="Arial" w:hAnsi="Arial" w:cs="Arial"/>
        </w:rPr>
        <w:br/>
      </w:r>
    </w:p>
    <w:p w14:paraId="590F8BAB" w14:textId="77777777" w:rsidR="00C85D37" w:rsidRPr="00704FD8" w:rsidRDefault="00C85D37" w:rsidP="003862C6">
      <w:pPr>
        <w:pStyle w:val="Default"/>
        <w:ind w:left="720" w:hanging="720"/>
        <w:jc w:val="both"/>
        <w:rPr>
          <w:rFonts w:ascii="Arial" w:hAnsi="Arial" w:cs="Arial"/>
        </w:rPr>
      </w:pPr>
      <w:r w:rsidRPr="00704FD8">
        <w:rPr>
          <w:rFonts w:ascii="Arial" w:hAnsi="Arial" w:cs="Arial"/>
        </w:rPr>
        <w:t>3.5</w:t>
      </w:r>
      <w:r w:rsidRPr="00704FD8">
        <w:rPr>
          <w:rFonts w:ascii="Arial" w:hAnsi="Arial" w:cs="Arial"/>
        </w:rPr>
        <w:tab/>
        <w:t xml:space="preserve">The resolutions officer will determine if there are any other persons that they need to speak with as part of their investigations. In which case the complainant will be kept informed.  </w:t>
      </w:r>
    </w:p>
    <w:p w14:paraId="446E1356" w14:textId="77777777" w:rsidR="00C85D37" w:rsidRPr="00704FD8" w:rsidRDefault="00C85D37" w:rsidP="003862C6">
      <w:pPr>
        <w:pStyle w:val="Default"/>
        <w:jc w:val="both"/>
        <w:rPr>
          <w:rFonts w:ascii="Arial" w:hAnsi="Arial" w:cs="Arial"/>
        </w:rPr>
      </w:pPr>
    </w:p>
    <w:p w14:paraId="4DE89984" w14:textId="5E4F7A37" w:rsidR="00C85D37" w:rsidRPr="00704FD8" w:rsidRDefault="00C85D37" w:rsidP="003862C6">
      <w:pPr>
        <w:pStyle w:val="Default"/>
        <w:ind w:left="720" w:hanging="720"/>
        <w:jc w:val="both"/>
        <w:rPr>
          <w:rFonts w:ascii="Arial" w:hAnsi="Arial" w:cs="Arial"/>
        </w:rPr>
      </w:pPr>
      <w:r w:rsidRPr="00704FD8">
        <w:rPr>
          <w:rFonts w:ascii="Arial" w:hAnsi="Arial" w:cs="Arial"/>
        </w:rPr>
        <w:t>3.6</w:t>
      </w:r>
      <w:r w:rsidRPr="00704FD8">
        <w:rPr>
          <w:rFonts w:ascii="Arial" w:hAnsi="Arial" w:cs="Arial"/>
        </w:rPr>
        <w:tab/>
        <w:t xml:space="preserve">The resolutions officer will then put their findings in writing to the complainant and indicate what steps, if any, should be taken to resolve the matter. Whenever reasonably possible this will be done within 15 school days of the discussion with the complainant at point 3.4 above, but no later than 30 school days of receipt of the formal complaint.  The Chair (or vice-chair if appropriate) will be copied </w:t>
      </w:r>
      <w:r w:rsidR="00A37DD6" w:rsidRPr="00704FD8">
        <w:rPr>
          <w:rFonts w:ascii="Arial" w:hAnsi="Arial" w:cs="Arial"/>
        </w:rPr>
        <w:t>into</w:t>
      </w:r>
      <w:r w:rsidRPr="00704FD8">
        <w:rPr>
          <w:rFonts w:ascii="Arial" w:hAnsi="Arial" w:cs="Arial"/>
        </w:rPr>
        <w:t xml:space="preserve"> this correspondence.  </w:t>
      </w:r>
    </w:p>
    <w:p w14:paraId="6F563D88" w14:textId="77777777" w:rsidR="00C85D37" w:rsidRPr="00704FD8" w:rsidRDefault="00C85D37" w:rsidP="003862C6">
      <w:pPr>
        <w:pStyle w:val="Default"/>
        <w:ind w:left="567" w:hanging="567"/>
        <w:jc w:val="both"/>
        <w:rPr>
          <w:rFonts w:ascii="Arial" w:hAnsi="Arial" w:cs="Arial"/>
        </w:rPr>
      </w:pPr>
    </w:p>
    <w:p w14:paraId="5A838FC7" w14:textId="77777777" w:rsidR="00C85D37" w:rsidRPr="00704FD8" w:rsidRDefault="00C85D37" w:rsidP="003862C6">
      <w:pPr>
        <w:pStyle w:val="Default"/>
        <w:jc w:val="both"/>
        <w:rPr>
          <w:rFonts w:ascii="Arial" w:hAnsi="Arial" w:cs="Arial"/>
          <w:b/>
          <w:color w:val="404040" w:themeColor="text1" w:themeTint="BF"/>
          <w:sz w:val="26"/>
          <w:szCs w:val="26"/>
        </w:rPr>
      </w:pPr>
      <w:bookmarkStart w:id="8" w:name="_Hlk139633866"/>
      <w:r w:rsidRPr="00704FD8">
        <w:rPr>
          <w:rFonts w:ascii="Arial" w:hAnsi="Arial" w:cs="Arial"/>
          <w:b/>
          <w:color w:val="404040" w:themeColor="text1" w:themeTint="BF"/>
          <w:sz w:val="26"/>
          <w:szCs w:val="26"/>
        </w:rPr>
        <w:t>4</w:t>
      </w:r>
      <w:r w:rsidRPr="00704FD8">
        <w:rPr>
          <w:rFonts w:ascii="Arial" w:hAnsi="Arial" w:cs="Arial"/>
          <w:b/>
          <w:color w:val="404040" w:themeColor="text1" w:themeTint="BF"/>
          <w:sz w:val="26"/>
          <w:szCs w:val="26"/>
        </w:rPr>
        <w:tab/>
        <w:t xml:space="preserve">Second Stage </w:t>
      </w:r>
    </w:p>
    <w:bookmarkEnd w:id="8"/>
    <w:p w14:paraId="042FAB6D" w14:textId="77777777" w:rsidR="00C85D37" w:rsidRPr="00704FD8" w:rsidRDefault="00C85D37" w:rsidP="003862C6">
      <w:pPr>
        <w:pStyle w:val="Default"/>
        <w:jc w:val="both"/>
        <w:rPr>
          <w:rFonts w:ascii="Arial" w:hAnsi="Arial" w:cs="Arial"/>
        </w:rPr>
      </w:pPr>
    </w:p>
    <w:p w14:paraId="33D017D1" w14:textId="77777777" w:rsidR="00C85D37" w:rsidRPr="00704FD8" w:rsidRDefault="00C85D37" w:rsidP="003862C6">
      <w:pPr>
        <w:pStyle w:val="Default"/>
        <w:ind w:left="720" w:hanging="720"/>
        <w:jc w:val="both"/>
        <w:rPr>
          <w:rFonts w:ascii="Arial" w:hAnsi="Arial" w:cs="Arial"/>
        </w:rPr>
      </w:pPr>
      <w:r w:rsidRPr="00704FD8">
        <w:rPr>
          <w:rFonts w:ascii="Arial" w:hAnsi="Arial" w:cs="Arial"/>
        </w:rPr>
        <w:t>4.1</w:t>
      </w:r>
      <w:r w:rsidRPr="00704FD8">
        <w:rPr>
          <w:rFonts w:ascii="Arial" w:hAnsi="Arial" w:cs="Arial"/>
        </w:rPr>
        <w:tab/>
        <w:t xml:space="preserve">If the complainant is not satisfied with the outcome of the first stage, the complainant may request that the complaint be formally reviewed.  Such a request should be in writing addressed to the Chair of trustees (or if the complaint is about the chair to the vice-chair) and should be received by the trust no later than five working days after the conclusion of stage one.  This will formally start stage two of the complaint.  The complainant should state why they are not satisfied with the outcome of stage one and what further remedies they are looking for.  </w:t>
      </w:r>
    </w:p>
    <w:p w14:paraId="512E6EA3" w14:textId="77777777" w:rsidR="00C85D37" w:rsidRPr="00704FD8" w:rsidRDefault="00C85D37" w:rsidP="003862C6">
      <w:pPr>
        <w:pStyle w:val="Default"/>
        <w:jc w:val="both"/>
        <w:rPr>
          <w:rFonts w:ascii="Arial" w:hAnsi="Arial" w:cs="Arial"/>
        </w:rPr>
      </w:pPr>
    </w:p>
    <w:p w14:paraId="7D574884" w14:textId="4C90CD9D" w:rsidR="00C85D37" w:rsidRPr="00704FD8" w:rsidRDefault="00C85D37" w:rsidP="003862C6">
      <w:pPr>
        <w:pStyle w:val="Default"/>
        <w:ind w:left="720" w:hanging="720"/>
        <w:jc w:val="both"/>
        <w:rPr>
          <w:rFonts w:ascii="Arial" w:hAnsi="Arial" w:cs="Arial"/>
        </w:rPr>
      </w:pPr>
      <w:r w:rsidRPr="00704FD8">
        <w:rPr>
          <w:rFonts w:ascii="Arial" w:hAnsi="Arial" w:cs="Arial"/>
        </w:rPr>
        <w:t>4.2</w:t>
      </w:r>
      <w:r w:rsidRPr="00704FD8">
        <w:rPr>
          <w:rFonts w:ascii="Arial" w:hAnsi="Arial" w:cs="Arial"/>
        </w:rPr>
        <w:tab/>
        <w:t xml:space="preserve">The second stage review will be carried out by a nominated person with no prior involvement in the complaint.  This will be the reviewer.  The reviewer will be appointed by the chair of trustees unless the complaint is about the chair.  In this instance the vice-chair will make the appointment.  In some circumstances </w:t>
      </w:r>
      <w:r w:rsidR="00A37DD6" w:rsidRPr="00704FD8">
        <w:rPr>
          <w:rFonts w:ascii="Arial" w:hAnsi="Arial" w:cs="Arial"/>
        </w:rPr>
        <w:t>a panel of three trustees could undertake the review</w:t>
      </w:r>
      <w:r w:rsidRPr="00704FD8">
        <w:rPr>
          <w:rFonts w:ascii="Arial" w:hAnsi="Arial" w:cs="Arial"/>
        </w:rPr>
        <w:t xml:space="preserve">.   This will be at the discretion of the trustees.  </w:t>
      </w:r>
    </w:p>
    <w:p w14:paraId="1885DFF9" w14:textId="77777777" w:rsidR="00C85D37" w:rsidRPr="00704FD8" w:rsidRDefault="00C85D37" w:rsidP="003862C6">
      <w:pPr>
        <w:pStyle w:val="Default"/>
        <w:jc w:val="both"/>
        <w:rPr>
          <w:rFonts w:ascii="Arial" w:hAnsi="Arial" w:cs="Arial"/>
        </w:rPr>
      </w:pPr>
    </w:p>
    <w:p w14:paraId="62EE1C36" w14:textId="2ABAC15E" w:rsidR="00C85D37" w:rsidRPr="00704FD8" w:rsidRDefault="00C85D37" w:rsidP="003862C6">
      <w:pPr>
        <w:pStyle w:val="Default"/>
        <w:ind w:left="720" w:hanging="720"/>
        <w:jc w:val="both"/>
        <w:rPr>
          <w:rFonts w:ascii="Arial" w:hAnsi="Arial" w:cs="Arial"/>
        </w:rPr>
      </w:pPr>
      <w:r w:rsidRPr="00704FD8">
        <w:rPr>
          <w:rFonts w:ascii="Arial" w:hAnsi="Arial" w:cs="Arial"/>
        </w:rPr>
        <w:t>4.3</w:t>
      </w:r>
      <w:r w:rsidRPr="00704FD8">
        <w:rPr>
          <w:rFonts w:ascii="Arial" w:hAnsi="Arial" w:cs="Arial"/>
        </w:rPr>
        <w:tab/>
        <w:t>The second stage reviewer (or panel) will review the work of the resolutions officer and their findings.  In turn, they will put their findings in writing to the complainant and indicate what steps, if any, should be taken to resolve the matter.   This will be done within 15 school days of the start of stage two.  But if it is felt appropriate or necessary to either discuss the matter with the complainant, other related parties, and/or undertake an additional investigation, this will all be concluded within 30 school days of the start of stage two.</w:t>
      </w:r>
    </w:p>
    <w:p w14:paraId="63BD2BC4" w14:textId="77777777" w:rsidR="00C85D37" w:rsidRPr="00704FD8" w:rsidRDefault="00C85D37" w:rsidP="00C85D37">
      <w:pPr>
        <w:pStyle w:val="Default"/>
        <w:ind w:left="567" w:hanging="567"/>
        <w:rPr>
          <w:rFonts w:ascii="Arial" w:hAnsi="Arial" w:cs="Arial"/>
        </w:rPr>
      </w:pPr>
    </w:p>
    <w:p w14:paraId="6B44EA79" w14:textId="11460199" w:rsidR="00C85D37" w:rsidRPr="00704FD8" w:rsidRDefault="00C85D37" w:rsidP="003862C6">
      <w:pPr>
        <w:pStyle w:val="Default"/>
        <w:ind w:left="720" w:hanging="720"/>
        <w:jc w:val="both"/>
        <w:rPr>
          <w:rFonts w:ascii="Arial" w:hAnsi="Arial" w:cs="Arial"/>
        </w:rPr>
      </w:pPr>
      <w:r w:rsidRPr="00704FD8">
        <w:rPr>
          <w:rFonts w:ascii="Arial" w:hAnsi="Arial" w:cs="Arial"/>
        </w:rPr>
        <w:t>4.</w:t>
      </w:r>
      <w:r w:rsidR="0039538C">
        <w:rPr>
          <w:rFonts w:ascii="Arial" w:hAnsi="Arial" w:cs="Arial"/>
        </w:rPr>
        <w:t>4</w:t>
      </w:r>
      <w:r w:rsidRPr="00704FD8">
        <w:rPr>
          <w:rFonts w:ascii="Arial" w:hAnsi="Arial" w:cs="Arial"/>
        </w:rPr>
        <w:tab/>
        <w:t xml:space="preserve">The second stage reviewer (or panel) will report their findings to the complainant indicating what additional steps should be taken to help resolve the issue or reaffirm the findings from stage one.  The chair (or vice-chair if appropriate) will be copied </w:t>
      </w:r>
      <w:r w:rsidR="00A37DD6" w:rsidRPr="00704FD8">
        <w:rPr>
          <w:rFonts w:ascii="Arial" w:hAnsi="Arial" w:cs="Arial"/>
        </w:rPr>
        <w:t>into</w:t>
      </w:r>
      <w:r w:rsidRPr="00704FD8">
        <w:rPr>
          <w:rFonts w:ascii="Arial" w:hAnsi="Arial" w:cs="Arial"/>
        </w:rPr>
        <w:t xml:space="preserve"> this correspondence.  </w:t>
      </w:r>
    </w:p>
    <w:p w14:paraId="4DE40FDA" w14:textId="77777777" w:rsidR="00C85D37" w:rsidRPr="00704FD8" w:rsidRDefault="00C85D37" w:rsidP="003862C6">
      <w:pPr>
        <w:pStyle w:val="Default"/>
        <w:jc w:val="both"/>
        <w:rPr>
          <w:rFonts w:ascii="Arial" w:hAnsi="Arial" w:cs="Arial"/>
        </w:rPr>
      </w:pPr>
    </w:p>
    <w:p w14:paraId="41410D9D" w14:textId="76DE3E08" w:rsidR="00C85D37" w:rsidRPr="00704FD8" w:rsidRDefault="00C85D37" w:rsidP="003862C6">
      <w:pPr>
        <w:pStyle w:val="Default"/>
        <w:jc w:val="both"/>
        <w:rPr>
          <w:rFonts w:ascii="Arial" w:hAnsi="Arial" w:cs="Arial"/>
        </w:rPr>
      </w:pPr>
      <w:r w:rsidRPr="7B1E9B57">
        <w:rPr>
          <w:rFonts w:ascii="Arial" w:hAnsi="Arial" w:cs="Arial"/>
        </w:rPr>
        <w:t>5</w:t>
      </w:r>
      <w:r>
        <w:tab/>
      </w:r>
      <w:r w:rsidRPr="7B1E9B57">
        <w:rPr>
          <w:rFonts w:ascii="Arial" w:hAnsi="Arial" w:cs="Arial"/>
        </w:rPr>
        <w:t xml:space="preserve">Suspension of a governor or </w:t>
      </w:r>
      <w:r w:rsidR="37AADD4C" w:rsidRPr="7B1E9B57">
        <w:rPr>
          <w:rFonts w:ascii="Arial" w:hAnsi="Arial" w:cs="Arial"/>
        </w:rPr>
        <w:t>t</w:t>
      </w:r>
      <w:r w:rsidRPr="7B1E9B57">
        <w:rPr>
          <w:rFonts w:ascii="Arial" w:hAnsi="Arial" w:cs="Arial"/>
        </w:rPr>
        <w:t xml:space="preserve">rustee, their </w:t>
      </w:r>
      <w:r w:rsidR="00A37DD6" w:rsidRPr="7B1E9B57">
        <w:rPr>
          <w:rFonts w:ascii="Arial" w:hAnsi="Arial" w:cs="Arial"/>
        </w:rPr>
        <w:t>dismissal,</w:t>
      </w:r>
      <w:r w:rsidRPr="7B1E9B57">
        <w:rPr>
          <w:rFonts w:ascii="Arial" w:hAnsi="Arial" w:cs="Arial"/>
        </w:rPr>
        <w:t xml:space="preserve"> or</w:t>
      </w:r>
      <w:r w:rsidR="004A485F" w:rsidRPr="7B1E9B57">
        <w:rPr>
          <w:rFonts w:ascii="Arial" w:hAnsi="Arial" w:cs="Arial"/>
        </w:rPr>
        <w:t xml:space="preserve"> </w:t>
      </w:r>
      <w:r w:rsidRPr="7B1E9B57">
        <w:rPr>
          <w:rFonts w:ascii="Arial" w:hAnsi="Arial" w:cs="Arial"/>
        </w:rPr>
        <w:t xml:space="preserve">their </w:t>
      </w:r>
      <w:r w:rsidR="00A37DD6" w:rsidRPr="7B1E9B57">
        <w:rPr>
          <w:rFonts w:ascii="Arial" w:hAnsi="Arial" w:cs="Arial"/>
        </w:rPr>
        <w:t>resignation</w:t>
      </w:r>
      <w:r w:rsidRPr="7B1E9B57">
        <w:rPr>
          <w:rFonts w:ascii="Arial" w:hAnsi="Arial" w:cs="Arial"/>
        </w:rPr>
        <w:t>.</w:t>
      </w:r>
    </w:p>
    <w:p w14:paraId="77B41DB1" w14:textId="77777777" w:rsidR="00C85D37" w:rsidRPr="00704FD8" w:rsidRDefault="00C85D37" w:rsidP="003862C6">
      <w:pPr>
        <w:pStyle w:val="Default"/>
        <w:ind w:left="567" w:hanging="567"/>
        <w:jc w:val="both"/>
        <w:rPr>
          <w:rFonts w:ascii="Arial" w:hAnsi="Arial" w:cs="Arial"/>
        </w:rPr>
      </w:pPr>
    </w:p>
    <w:p w14:paraId="53E41173" w14:textId="77777777" w:rsidR="00C85D37" w:rsidRPr="00704FD8" w:rsidRDefault="00C85D37" w:rsidP="003862C6">
      <w:pPr>
        <w:pStyle w:val="Default"/>
        <w:ind w:left="720" w:hanging="720"/>
        <w:jc w:val="both"/>
        <w:rPr>
          <w:rFonts w:ascii="Arial" w:hAnsi="Arial" w:cs="Arial"/>
        </w:rPr>
      </w:pPr>
      <w:r w:rsidRPr="00704FD8">
        <w:rPr>
          <w:rFonts w:ascii="Arial" w:hAnsi="Arial" w:cs="Arial"/>
        </w:rPr>
        <w:t>5.1</w:t>
      </w:r>
      <w:r w:rsidRPr="00704FD8">
        <w:rPr>
          <w:rFonts w:ascii="Arial" w:hAnsi="Arial" w:cs="Arial"/>
        </w:rPr>
        <w:tab/>
        <w:t xml:space="preserve">If the complaint is about a governor or a trustee it may be considered appropriate to suspend the governor or trustee pending the investigation of the complaint.  This should be seen as a significant sanction and careful consideration should be exercised in its use, but it may be deemed appropriate in instances of a breach of the governors and trustees code of conduct.  </w:t>
      </w:r>
    </w:p>
    <w:p w14:paraId="6F7E563F" w14:textId="77777777" w:rsidR="00C85D37" w:rsidRPr="00704FD8" w:rsidRDefault="00C85D37" w:rsidP="003862C6">
      <w:pPr>
        <w:pStyle w:val="Default"/>
        <w:jc w:val="both"/>
        <w:rPr>
          <w:rFonts w:ascii="Arial" w:hAnsi="Arial" w:cs="Arial"/>
        </w:rPr>
      </w:pPr>
    </w:p>
    <w:p w14:paraId="5CBF972F" w14:textId="7407F5CE" w:rsidR="00C85D37" w:rsidRPr="00704FD8" w:rsidRDefault="00C85D37" w:rsidP="003862C6">
      <w:pPr>
        <w:pStyle w:val="Default"/>
        <w:ind w:left="720" w:hanging="720"/>
        <w:jc w:val="both"/>
        <w:rPr>
          <w:rFonts w:ascii="Arial" w:hAnsi="Arial" w:cs="Arial"/>
        </w:rPr>
      </w:pPr>
      <w:r w:rsidRPr="00704FD8">
        <w:rPr>
          <w:rFonts w:ascii="Arial" w:hAnsi="Arial" w:cs="Arial"/>
        </w:rPr>
        <w:t>5.2</w:t>
      </w:r>
      <w:r w:rsidRPr="00704FD8">
        <w:rPr>
          <w:rFonts w:ascii="Arial" w:hAnsi="Arial" w:cs="Arial"/>
        </w:rPr>
        <w:tab/>
        <w:t xml:space="preserve">Suspension of a governor or trustee will be at the discretion of the chair of trustees.  Members will consider the suspension of the chair of trustees.  The dismissal of a governor or their reinstatement from suspension will be a matter for the board of trustees.  In the case of the chair of </w:t>
      </w:r>
      <w:r w:rsidR="005A7303" w:rsidRPr="00704FD8">
        <w:rPr>
          <w:rFonts w:ascii="Arial" w:hAnsi="Arial" w:cs="Arial"/>
        </w:rPr>
        <w:t>trustees,</w:t>
      </w:r>
      <w:r w:rsidRPr="00704FD8">
        <w:rPr>
          <w:rFonts w:ascii="Arial" w:hAnsi="Arial" w:cs="Arial"/>
        </w:rPr>
        <w:t xml:space="preserve"> it will be a matter for the Members.</w:t>
      </w:r>
    </w:p>
    <w:p w14:paraId="10C96EFB" w14:textId="24939FD9" w:rsidR="004A485F" w:rsidRPr="00704FD8" w:rsidRDefault="00673C6A" w:rsidP="003862C6">
      <w:pPr>
        <w:pStyle w:val="Default"/>
        <w:ind w:left="720" w:hanging="720"/>
        <w:jc w:val="both"/>
      </w:pPr>
      <w:r>
        <w:br/>
      </w:r>
    </w:p>
    <w:p w14:paraId="3D17E048" w14:textId="3EB72487" w:rsidR="00C85D37" w:rsidRPr="00704FD8" w:rsidRDefault="00C85D37" w:rsidP="003862C6">
      <w:pPr>
        <w:pStyle w:val="Default"/>
        <w:ind w:left="720" w:hanging="720"/>
        <w:jc w:val="both"/>
        <w:rPr>
          <w:rFonts w:ascii="Arial" w:hAnsi="Arial" w:cs="Arial"/>
        </w:rPr>
      </w:pPr>
      <w:r w:rsidRPr="7B1E9B57">
        <w:rPr>
          <w:rFonts w:ascii="Arial" w:hAnsi="Arial" w:cs="Arial"/>
        </w:rPr>
        <w:lastRenderedPageBreak/>
        <w:t>5.3</w:t>
      </w:r>
      <w:r>
        <w:tab/>
      </w:r>
      <w:r w:rsidRPr="7B1E9B57">
        <w:rPr>
          <w:rFonts w:ascii="Arial" w:hAnsi="Arial" w:cs="Arial"/>
        </w:rPr>
        <w:t xml:space="preserve">Should the governor or trustee who has made the complaint resign their position at any point in this </w:t>
      </w:r>
      <w:r w:rsidR="00A37DD6" w:rsidRPr="7B1E9B57">
        <w:rPr>
          <w:rFonts w:ascii="Arial" w:hAnsi="Arial" w:cs="Arial"/>
        </w:rPr>
        <w:t>process;</w:t>
      </w:r>
      <w:r w:rsidRPr="7B1E9B57">
        <w:rPr>
          <w:rFonts w:ascii="Arial" w:hAnsi="Arial" w:cs="Arial"/>
        </w:rPr>
        <w:t xml:space="preserve"> the complaints process will terminate immediately.  Should the governor or trustee for whom the complaint is about </w:t>
      </w:r>
      <w:r w:rsidR="00A37DD6" w:rsidRPr="7B1E9B57">
        <w:rPr>
          <w:rFonts w:ascii="Arial" w:hAnsi="Arial" w:cs="Arial"/>
        </w:rPr>
        <w:t>decided</w:t>
      </w:r>
      <w:r w:rsidRPr="7B1E9B57">
        <w:rPr>
          <w:rFonts w:ascii="Arial" w:hAnsi="Arial" w:cs="Arial"/>
        </w:rPr>
        <w:t xml:space="preserve"> to resign their governor/trustee position, the complaints process will also terminate immediately unless the governor or trustee is an employee.  In this instance, the complaint should still be investigated and conclusions drawn</w:t>
      </w:r>
      <w:r w:rsidR="5501DCD9" w:rsidRPr="7B1E9B57">
        <w:rPr>
          <w:rFonts w:ascii="Arial" w:hAnsi="Arial" w:cs="Arial"/>
        </w:rPr>
        <w:t>,</w:t>
      </w:r>
      <w:r w:rsidRPr="7B1E9B57">
        <w:rPr>
          <w:rFonts w:ascii="Arial" w:hAnsi="Arial" w:cs="Arial"/>
        </w:rPr>
        <w:t xml:space="preserve"> in case the outcomes indicate a relevant HR policy and process needs to be instigated.  </w:t>
      </w:r>
    </w:p>
    <w:p w14:paraId="58040DCF" w14:textId="77777777" w:rsidR="00C85D37" w:rsidRPr="00704FD8" w:rsidRDefault="00C85D37" w:rsidP="003862C6">
      <w:pPr>
        <w:pStyle w:val="Default"/>
        <w:jc w:val="both"/>
        <w:rPr>
          <w:rFonts w:ascii="Arial" w:hAnsi="Arial" w:cs="Arial"/>
        </w:rPr>
      </w:pPr>
    </w:p>
    <w:p w14:paraId="2E92AE5E" w14:textId="77777777" w:rsidR="00C85D37" w:rsidRPr="00704FD8" w:rsidRDefault="00C85D37" w:rsidP="003862C6">
      <w:pPr>
        <w:pStyle w:val="Default"/>
        <w:jc w:val="both"/>
        <w:rPr>
          <w:rFonts w:ascii="Arial" w:hAnsi="Arial" w:cs="Arial"/>
          <w:b/>
          <w:color w:val="404040" w:themeColor="text1" w:themeTint="BF"/>
          <w:sz w:val="26"/>
          <w:szCs w:val="26"/>
        </w:rPr>
      </w:pPr>
      <w:r w:rsidRPr="00704FD8">
        <w:rPr>
          <w:rFonts w:ascii="Arial" w:hAnsi="Arial" w:cs="Arial"/>
          <w:b/>
          <w:color w:val="404040" w:themeColor="text1" w:themeTint="BF"/>
          <w:sz w:val="26"/>
          <w:szCs w:val="26"/>
        </w:rPr>
        <w:t>6</w:t>
      </w:r>
      <w:r w:rsidRPr="00704FD8">
        <w:rPr>
          <w:rFonts w:ascii="Arial" w:hAnsi="Arial" w:cs="Arial"/>
          <w:b/>
          <w:color w:val="404040" w:themeColor="text1" w:themeTint="BF"/>
          <w:sz w:val="26"/>
          <w:szCs w:val="26"/>
        </w:rPr>
        <w:tab/>
        <w:t>Outcomes</w:t>
      </w:r>
    </w:p>
    <w:p w14:paraId="4C3822C4" w14:textId="77777777" w:rsidR="00C85D37" w:rsidRPr="00704FD8" w:rsidRDefault="00C85D37" w:rsidP="003862C6">
      <w:pPr>
        <w:pStyle w:val="Default"/>
        <w:ind w:left="567" w:hanging="567"/>
        <w:jc w:val="both"/>
        <w:rPr>
          <w:rFonts w:ascii="Arial" w:hAnsi="Arial" w:cs="Arial"/>
        </w:rPr>
      </w:pPr>
    </w:p>
    <w:p w14:paraId="209A9225" w14:textId="1AB3537A" w:rsidR="00C85D37" w:rsidRPr="00704FD8" w:rsidRDefault="00C85D37" w:rsidP="003862C6">
      <w:pPr>
        <w:pStyle w:val="Default"/>
        <w:ind w:left="567" w:hanging="567"/>
        <w:jc w:val="both"/>
        <w:rPr>
          <w:rFonts w:ascii="Arial" w:hAnsi="Arial" w:cs="Arial"/>
        </w:rPr>
      </w:pPr>
      <w:r w:rsidRPr="00704FD8">
        <w:rPr>
          <w:rFonts w:ascii="Arial" w:hAnsi="Arial" w:cs="Arial"/>
        </w:rPr>
        <w:t>6.1</w:t>
      </w:r>
      <w:r w:rsidRPr="00704FD8">
        <w:rPr>
          <w:rFonts w:ascii="Arial" w:hAnsi="Arial" w:cs="Arial"/>
        </w:rPr>
        <w:tab/>
        <w:t>The resolutions officer, reviewer (or panel) will consider the complaint and all the evidence presented. The resolutions officer, reviewer or panel can:</w:t>
      </w:r>
    </w:p>
    <w:p w14:paraId="6C961CF3" w14:textId="77777777" w:rsidR="004A485F" w:rsidRPr="00704FD8" w:rsidRDefault="004A485F" w:rsidP="003862C6">
      <w:pPr>
        <w:pStyle w:val="Default"/>
        <w:ind w:left="567" w:hanging="567"/>
        <w:jc w:val="both"/>
        <w:rPr>
          <w:rFonts w:ascii="Arial" w:hAnsi="Arial" w:cs="Arial"/>
        </w:rPr>
      </w:pPr>
    </w:p>
    <w:p w14:paraId="64E56038" w14:textId="77777777" w:rsidR="00C85D37" w:rsidRPr="00704FD8" w:rsidRDefault="00C85D37" w:rsidP="003862C6">
      <w:pPr>
        <w:pStyle w:val="Default"/>
        <w:ind w:left="567" w:hanging="27"/>
        <w:jc w:val="both"/>
        <w:rPr>
          <w:rFonts w:ascii="Arial" w:hAnsi="Arial" w:cs="Arial"/>
        </w:rPr>
      </w:pPr>
      <w:r w:rsidRPr="00704FD8">
        <w:rPr>
          <w:rFonts w:ascii="Arial" w:hAnsi="Arial" w:cs="Arial"/>
        </w:rPr>
        <w:t>•</w:t>
      </w:r>
      <w:r w:rsidRPr="00704FD8">
        <w:rPr>
          <w:rFonts w:ascii="Arial" w:hAnsi="Arial" w:cs="Arial"/>
        </w:rPr>
        <w:tab/>
        <w:t>uphold the complaint in whole or in part</w:t>
      </w:r>
    </w:p>
    <w:p w14:paraId="4EA928D2" w14:textId="77777777" w:rsidR="00C85D37" w:rsidRPr="00704FD8" w:rsidRDefault="00C85D37" w:rsidP="003862C6">
      <w:pPr>
        <w:pStyle w:val="Default"/>
        <w:ind w:left="567" w:hanging="27"/>
        <w:jc w:val="both"/>
        <w:rPr>
          <w:rFonts w:ascii="Arial" w:hAnsi="Arial" w:cs="Arial"/>
        </w:rPr>
      </w:pPr>
      <w:bookmarkStart w:id="9" w:name="_Hlk139967595"/>
      <w:r w:rsidRPr="00704FD8">
        <w:rPr>
          <w:rFonts w:ascii="Arial" w:hAnsi="Arial" w:cs="Arial"/>
        </w:rPr>
        <w:t>•</w:t>
      </w:r>
      <w:r w:rsidRPr="00704FD8">
        <w:rPr>
          <w:rFonts w:ascii="Arial" w:hAnsi="Arial" w:cs="Arial"/>
        </w:rPr>
        <w:tab/>
        <w:t>dismiss the complaint in whole or in part</w:t>
      </w:r>
    </w:p>
    <w:bookmarkEnd w:id="9"/>
    <w:p w14:paraId="4A8FF062" w14:textId="77777777" w:rsidR="00C85D37" w:rsidRPr="00704FD8" w:rsidRDefault="00C85D37" w:rsidP="003862C6">
      <w:pPr>
        <w:pStyle w:val="Default"/>
        <w:ind w:left="567" w:hanging="27"/>
        <w:jc w:val="both"/>
        <w:rPr>
          <w:rFonts w:ascii="Arial" w:hAnsi="Arial" w:cs="Arial"/>
        </w:rPr>
      </w:pPr>
      <w:r w:rsidRPr="00704FD8">
        <w:rPr>
          <w:rFonts w:ascii="Arial" w:hAnsi="Arial" w:cs="Arial"/>
        </w:rPr>
        <w:t>•</w:t>
      </w:r>
      <w:r w:rsidRPr="00704FD8">
        <w:rPr>
          <w:rFonts w:ascii="Arial" w:hAnsi="Arial" w:cs="Arial"/>
        </w:rPr>
        <w:tab/>
      </w:r>
      <w:bookmarkStart w:id="10" w:name="_Hlk139967730"/>
      <w:r w:rsidRPr="00704FD8">
        <w:rPr>
          <w:rFonts w:ascii="Arial" w:hAnsi="Arial" w:cs="Arial"/>
        </w:rPr>
        <w:t>recommend the reinstatement or dismissal of a governor/trustee to the board of trustees</w:t>
      </w:r>
      <w:bookmarkEnd w:id="10"/>
    </w:p>
    <w:p w14:paraId="0F05AF41" w14:textId="77777777" w:rsidR="00C85D37" w:rsidRPr="00704FD8" w:rsidRDefault="00C85D37" w:rsidP="003862C6">
      <w:pPr>
        <w:pStyle w:val="Default"/>
        <w:ind w:left="567" w:hanging="567"/>
        <w:jc w:val="both"/>
        <w:rPr>
          <w:rFonts w:ascii="Arial" w:hAnsi="Arial" w:cs="Arial"/>
        </w:rPr>
      </w:pPr>
    </w:p>
    <w:p w14:paraId="6821074F" w14:textId="26DCCEBB" w:rsidR="00C85D37" w:rsidRPr="00704FD8" w:rsidRDefault="00C85D37" w:rsidP="003862C6">
      <w:pPr>
        <w:pStyle w:val="Default"/>
        <w:ind w:left="567" w:hanging="567"/>
        <w:jc w:val="both"/>
        <w:rPr>
          <w:rFonts w:ascii="Arial" w:hAnsi="Arial" w:cs="Arial"/>
        </w:rPr>
      </w:pPr>
      <w:r w:rsidRPr="00704FD8">
        <w:rPr>
          <w:rFonts w:ascii="Arial" w:hAnsi="Arial" w:cs="Arial"/>
        </w:rPr>
        <w:t>6.2</w:t>
      </w:r>
      <w:r w:rsidRPr="00704FD8">
        <w:rPr>
          <w:rFonts w:ascii="Arial" w:hAnsi="Arial" w:cs="Arial"/>
        </w:rPr>
        <w:tab/>
        <w:t>If the complaint is upheld in whole or in part, the resolutions officer, reviewer (or panel) will:</w:t>
      </w:r>
    </w:p>
    <w:p w14:paraId="7FF3A7D5" w14:textId="77777777" w:rsidR="004A485F" w:rsidRPr="00704FD8" w:rsidRDefault="004A485F" w:rsidP="003862C6">
      <w:pPr>
        <w:pStyle w:val="Default"/>
        <w:ind w:left="567" w:hanging="567"/>
        <w:jc w:val="both"/>
        <w:rPr>
          <w:rFonts w:ascii="Arial" w:hAnsi="Arial" w:cs="Arial"/>
        </w:rPr>
      </w:pPr>
    </w:p>
    <w:p w14:paraId="56225277" w14:textId="77777777" w:rsidR="00C85D37" w:rsidRPr="00704FD8" w:rsidRDefault="00C85D37" w:rsidP="003862C6">
      <w:pPr>
        <w:pStyle w:val="Default"/>
        <w:ind w:left="567" w:hanging="27"/>
        <w:jc w:val="both"/>
        <w:rPr>
          <w:rFonts w:ascii="Arial" w:hAnsi="Arial" w:cs="Arial"/>
        </w:rPr>
      </w:pPr>
      <w:r w:rsidRPr="00704FD8">
        <w:rPr>
          <w:rFonts w:ascii="Arial" w:hAnsi="Arial" w:cs="Arial"/>
        </w:rPr>
        <w:t>•</w:t>
      </w:r>
      <w:r w:rsidRPr="00704FD8">
        <w:rPr>
          <w:rFonts w:ascii="Arial" w:hAnsi="Arial" w:cs="Arial"/>
        </w:rPr>
        <w:tab/>
        <w:t>decide on the appropriate action to be taken to resolve the complaint</w:t>
      </w:r>
    </w:p>
    <w:p w14:paraId="7DC2873A" w14:textId="0D8E1009" w:rsidR="00C85D37" w:rsidRPr="00704FD8" w:rsidRDefault="00C85D37" w:rsidP="0039538C">
      <w:pPr>
        <w:pStyle w:val="Default"/>
        <w:ind w:left="720" w:hanging="180"/>
        <w:jc w:val="both"/>
        <w:rPr>
          <w:rFonts w:ascii="Arial" w:hAnsi="Arial" w:cs="Arial"/>
        </w:rPr>
      </w:pPr>
      <w:r w:rsidRPr="00704FD8">
        <w:rPr>
          <w:rFonts w:ascii="Arial" w:hAnsi="Arial" w:cs="Arial"/>
        </w:rPr>
        <w:t>•</w:t>
      </w:r>
      <w:r w:rsidRPr="00704FD8">
        <w:rPr>
          <w:rFonts w:ascii="Arial" w:hAnsi="Arial" w:cs="Arial"/>
        </w:rPr>
        <w:tab/>
        <w:t>where appropriate, recommend to the Board changes to the trust’s systems or procedures to further improvements or to prevent similar issues in the future</w:t>
      </w:r>
    </w:p>
    <w:p w14:paraId="2ACAC0C5" w14:textId="77777777" w:rsidR="00C85D37" w:rsidRPr="00704FD8" w:rsidRDefault="00C85D37" w:rsidP="003862C6">
      <w:pPr>
        <w:pStyle w:val="Default"/>
        <w:ind w:left="567" w:hanging="27"/>
        <w:jc w:val="both"/>
        <w:rPr>
          <w:rFonts w:ascii="Arial" w:hAnsi="Arial" w:cs="Arial"/>
        </w:rPr>
      </w:pPr>
      <w:r w:rsidRPr="00704FD8">
        <w:rPr>
          <w:rFonts w:ascii="Arial" w:hAnsi="Arial" w:cs="Arial"/>
        </w:rPr>
        <w:t>•</w:t>
      </w:r>
      <w:r w:rsidRPr="00704FD8">
        <w:rPr>
          <w:rFonts w:ascii="Arial" w:hAnsi="Arial" w:cs="Arial"/>
        </w:rPr>
        <w:tab/>
        <w:t>recommend the reinstatement or dismissal of a governor/trustee to the board of trustees</w:t>
      </w:r>
    </w:p>
    <w:p w14:paraId="3F52136B" w14:textId="77777777" w:rsidR="00C85D37" w:rsidRPr="00704FD8" w:rsidRDefault="00C85D37" w:rsidP="003862C6">
      <w:pPr>
        <w:pStyle w:val="Default"/>
        <w:ind w:left="567" w:hanging="567"/>
        <w:jc w:val="both"/>
        <w:rPr>
          <w:rFonts w:ascii="Arial" w:hAnsi="Arial" w:cs="Arial"/>
        </w:rPr>
      </w:pPr>
    </w:p>
    <w:p w14:paraId="4ABFBF25" w14:textId="77777777" w:rsidR="00C85D37" w:rsidRPr="00704FD8" w:rsidRDefault="00C85D37" w:rsidP="003862C6">
      <w:pPr>
        <w:pStyle w:val="Default"/>
        <w:ind w:left="567" w:hanging="567"/>
        <w:jc w:val="both"/>
        <w:rPr>
          <w:rFonts w:ascii="Arial" w:hAnsi="Arial" w:cs="Arial"/>
        </w:rPr>
      </w:pPr>
      <w:r w:rsidRPr="00704FD8">
        <w:rPr>
          <w:rFonts w:ascii="Arial" w:hAnsi="Arial" w:cs="Arial"/>
        </w:rPr>
        <w:t>6.3</w:t>
      </w:r>
      <w:r w:rsidRPr="00704FD8">
        <w:rPr>
          <w:rFonts w:ascii="Arial" w:hAnsi="Arial" w:cs="Arial"/>
        </w:rPr>
        <w:tab/>
        <w:t xml:space="preserve">In accordance with our retention schedule, a written record will be kept of the complaint which has been dealt with under this policy.  Such a record should indicate if the complaint was resolved, at which stage in the process, and any actions taken by the trust regardless of the complaint being resolved or not.  </w:t>
      </w:r>
    </w:p>
    <w:p w14:paraId="3914CF06" w14:textId="77777777" w:rsidR="00C85D37" w:rsidRPr="00704FD8" w:rsidRDefault="00C85D37" w:rsidP="003862C6">
      <w:pPr>
        <w:pStyle w:val="Default"/>
        <w:ind w:left="567" w:hanging="567"/>
        <w:jc w:val="both"/>
        <w:rPr>
          <w:rFonts w:ascii="Arial" w:hAnsi="Arial" w:cs="Arial"/>
        </w:rPr>
      </w:pPr>
    </w:p>
    <w:p w14:paraId="6E56F830" w14:textId="77777777" w:rsidR="00C85D37" w:rsidRPr="00704FD8" w:rsidRDefault="00C85D37" w:rsidP="003862C6">
      <w:pPr>
        <w:pStyle w:val="Default"/>
        <w:ind w:left="567" w:hanging="567"/>
        <w:jc w:val="both"/>
        <w:rPr>
          <w:rFonts w:ascii="Arial" w:hAnsi="Arial" w:cs="Arial"/>
        </w:rPr>
      </w:pPr>
      <w:r w:rsidRPr="00704FD8">
        <w:rPr>
          <w:rFonts w:ascii="Arial" w:hAnsi="Arial" w:cs="Arial"/>
        </w:rPr>
        <w:t>6.4</w:t>
      </w:r>
      <w:r w:rsidRPr="00704FD8">
        <w:rPr>
          <w:rFonts w:ascii="Arial" w:hAnsi="Arial" w:cs="Arial"/>
        </w:rPr>
        <w:tab/>
        <w:t>Correspondence, statements and records relating to individual complaints will be kept confidential except where the Secretary of State or a body conducting an inspection under section 109 of the 2008 Act requests access to them.</w:t>
      </w:r>
    </w:p>
    <w:p w14:paraId="197C2F91" w14:textId="77777777" w:rsidR="00C85D37" w:rsidRPr="00704FD8" w:rsidRDefault="00C85D37" w:rsidP="003862C6">
      <w:pPr>
        <w:pStyle w:val="Default"/>
        <w:ind w:left="567" w:hanging="567"/>
        <w:jc w:val="both"/>
        <w:rPr>
          <w:rFonts w:ascii="Arial" w:hAnsi="Arial" w:cs="Arial"/>
        </w:rPr>
      </w:pPr>
    </w:p>
    <w:p w14:paraId="4C399754" w14:textId="30A0189A" w:rsidR="00C85D37" w:rsidRPr="00704FD8" w:rsidRDefault="00C85D37" w:rsidP="003862C6">
      <w:pPr>
        <w:pStyle w:val="Default"/>
        <w:ind w:left="567" w:hanging="567"/>
        <w:jc w:val="both"/>
        <w:rPr>
          <w:rFonts w:ascii="Arial" w:hAnsi="Arial" w:cs="Arial"/>
        </w:rPr>
      </w:pPr>
      <w:r w:rsidRPr="7B1E9B57">
        <w:rPr>
          <w:rFonts w:ascii="Arial" w:hAnsi="Arial" w:cs="Arial"/>
        </w:rPr>
        <w:t>6.5</w:t>
      </w:r>
      <w:r>
        <w:tab/>
      </w:r>
      <w:r w:rsidRPr="7B1E9B57">
        <w:rPr>
          <w:rFonts w:ascii="Arial" w:hAnsi="Arial" w:cs="Arial"/>
        </w:rPr>
        <w:t xml:space="preserve">If the complainant is not satisfied with the outcome of this final stage, then they have the right to complain about the school to the Secretary of State.  These are handled on their behalf by the </w:t>
      </w:r>
      <w:r w:rsidR="69E84895" w:rsidRPr="7B1E9B57">
        <w:rPr>
          <w:rFonts w:ascii="Arial" w:hAnsi="Arial" w:cs="Arial"/>
        </w:rPr>
        <w:t xml:space="preserve">Department for Education </w:t>
      </w:r>
      <w:r w:rsidR="18C5BF10" w:rsidRPr="7B1E9B57">
        <w:rPr>
          <w:rFonts w:ascii="Arial" w:hAnsi="Arial" w:cs="Arial"/>
        </w:rPr>
        <w:t xml:space="preserve">(DfE) </w:t>
      </w:r>
      <w:r w:rsidRPr="7B1E9B57">
        <w:rPr>
          <w:rFonts w:ascii="Arial" w:hAnsi="Arial" w:cs="Arial"/>
        </w:rPr>
        <w:t>and the procedure for complaining and the grounds for doing so, are outlined in their document entitled ‘Procedure for dealing with complaints about academies’ a copy of which can be found on the DfE website at</w:t>
      </w:r>
      <w:r w:rsidR="0039538C">
        <w:rPr>
          <w:rFonts w:ascii="Arial" w:hAnsi="Arial" w:cs="Arial"/>
        </w:rPr>
        <w:t xml:space="preserve">       </w:t>
      </w:r>
      <w:hyperlink r:id="rId15" w:history="1">
        <w:r w:rsidR="0039538C" w:rsidRPr="007A4216">
          <w:rPr>
            <w:rStyle w:val="Hyperlink"/>
            <w:rFonts w:ascii="Arial" w:hAnsi="Arial" w:cs="Arial"/>
          </w:rPr>
          <w:t>https://www.gov.uk/government/publications/complain-about-an-academy/complain-about-an-academy</w:t>
        </w:r>
      </w:hyperlink>
      <w:r w:rsidRPr="7B1E9B57">
        <w:rPr>
          <w:rFonts w:ascii="Arial" w:hAnsi="Arial" w:cs="Arial"/>
        </w:rPr>
        <w:t xml:space="preserve"> or obtained from the school via the Clerk to governors.</w:t>
      </w:r>
    </w:p>
    <w:p w14:paraId="42C6D796" w14:textId="77777777" w:rsidR="00C61E4A" w:rsidRPr="00704FD8" w:rsidRDefault="00C61E4A" w:rsidP="002A0440">
      <w:pPr>
        <w:pStyle w:val="Default"/>
        <w:ind w:left="567" w:hanging="567"/>
        <w:jc w:val="both"/>
        <w:rPr>
          <w:rFonts w:ascii="Arial" w:hAnsi="Arial" w:cs="Arial"/>
        </w:rPr>
      </w:pPr>
    </w:p>
    <w:p w14:paraId="6E1831B3" w14:textId="5B9E5D14" w:rsidR="00C61E4A" w:rsidRPr="00704FD8" w:rsidRDefault="00C61E4A" w:rsidP="002A0440">
      <w:pPr>
        <w:pStyle w:val="Default"/>
        <w:ind w:left="567" w:hanging="567"/>
        <w:jc w:val="both"/>
        <w:rPr>
          <w:rFonts w:ascii="Arial" w:hAnsi="Arial" w:cs="Arial"/>
        </w:rPr>
      </w:pPr>
    </w:p>
    <w:p w14:paraId="65659D02" w14:textId="06454047" w:rsidR="003862C6" w:rsidRPr="00704FD8" w:rsidRDefault="003862C6" w:rsidP="002A0440">
      <w:pPr>
        <w:pStyle w:val="Default"/>
        <w:ind w:left="567" w:hanging="567"/>
        <w:jc w:val="both"/>
        <w:rPr>
          <w:rFonts w:ascii="Arial" w:hAnsi="Arial" w:cs="Arial"/>
        </w:rPr>
      </w:pPr>
    </w:p>
    <w:p w14:paraId="29BFA282" w14:textId="37CA3057" w:rsidR="003862C6" w:rsidRPr="00704FD8" w:rsidRDefault="003862C6" w:rsidP="002A0440">
      <w:pPr>
        <w:pStyle w:val="Default"/>
        <w:ind w:left="567" w:hanging="567"/>
        <w:jc w:val="both"/>
        <w:rPr>
          <w:rFonts w:ascii="Arial" w:hAnsi="Arial" w:cs="Arial"/>
        </w:rPr>
      </w:pPr>
    </w:p>
    <w:p w14:paraId="62AD4EA6" w14:textId="14436293" w:rsidR="003862C6" w:rsidRPr="00704FD8" w:rsidRDefault="003862C6" w:rsidP="002A0440">
      <w:pPr>
        <w:pStyle w:val="Default"/>
        <w:ind w:left="567" w:hanging="567"/>
        <w:jc w:val="both"/>
        <w:rPr>
          <w:rFonts w:ascii="Arial" w:hAnsi="Arial" w:cs="Arial"/>
        </w:rPr>
      </w:pPr>
    </w:p>
    <w:p w14:paraId="78294C42" w14:textId="635F7C48" w:rsidR="003862C6" w:rsidRPr="00704FD8" w:rsidRDefault="003862C6" w:rsidP="002A0440">
      <w:pPr>
        <w:pStyle w:val="Default"/>
        <w:ind w:left="567" w:hanging="567"/>
        <w:jc w:val="both"/>
        <w:rPr>
          <w:rFonts w:ascii="Arial" w:hAnsi="Arial" w:cs="Arial"/>
        </w:rPr>
      </w:pPr>
    </w:p>
    <w:p w14:paraId="612FBD2E" w14:textId="77777777" w:rsidR="003862C6" w:rsidRPr="00704FD8" w:rsidRDefault="003862C6" w:rsidP="002A0440">
      <w:pPr>
        <w:pStyle w:val="Default"/>
        <w:ind w:left="567" w:hanging="567"/>
        <w:jc w:val="both"/>
        <w:rPr>
          <w:rFonts w:ascii="Arial" w:hAnsi="Arial" w:cs="Arial"/>
        </w:rPr>
      </w:pPr>
    </w:p>
    <w:p w14:paraId="30F9C261" w14:textId="77777777" w:rsidR="003862C6" w:rsidRPr="00704FD8" w:rsidRDefault="003862C6" w:rsidP="002A0440">
      <w:pPr>
        <w:pStyle w:val="Default"/>
        <w:ind w:left="567" w:hanging="567"/>
        <w:jc w:val="both"/>
        <w:rPr>
          <w:rFonts w:ascii="Arial" w:hAnsi="Arial" w:cs="Arial"/>
        </w:rPr>
      </w:pPr>
    </w:p>
    <w:p w14:paraId="07575A4B" w14:textId="77777777" w:rsidR="00704FD8" w:rsidRDefault="00704FD8">
      <w:pPr>
        <w:rPr>
          <w:rFonts w:ascii="Arial" w:hAnsi="Arial" w:cs="Arial"/>
          <w:color w:val="000000"/>
          <w:lang w:eastAsia="en-GB"/>
        </w:rPr>
      </w:pPr>
      <w:r>
        <w:rPr>
          <w:rFonts w:ascii="Arial" w:hAnsi="Arial" w:cs="Arial"/>
        </w:rPr>
        <w:br w:type="page"/>
      </w:r>
    </w:p>
    <w:p w14:paraId="46D88D0E" w14:textId="28F2D80E" w:rsidR="00931189" w:rsidRPr="00704FD8" w:rsidRDefault="00931189" w:rsidP="00931189">
      <w:pPr>
        <w:pStyle w:val="Default"/>
        <w:ind w:left="567" w:hanging="567"/>
        <w:jc w:val="both"/>
        <w:rPr>
          <w:rFonts w:ascii="Arial" w:hAnsi="Arial" w:cs="Arial"/>
        </w:rPr>
      </w:pPr>
      <w:r w:rsidRPr="00704FD8">
        <w:rPr>
          <w:rFonts w:ascii="Arial" w:hAnsi="Arial" w:cs="Arial"/>
        </w:rPr>
        <w:lastRenderedPageBreak/>
        <w:t>East Midlands Education Trust</w:t>
      </w:r>
    </w:p>
    <w:p w14:paraId="7CA833CA" w14:textId="77777777" w:rsidR="00931189" w:rsidRPr="00704FD8" w:rsidRDefault="00931189" w:rsidP="00931189">
      <w:pPr>
        <w:pStyle w:val="Default"/>
        <w:ind w:left="567" w:hanging="567"/>
        <w:jc w:val="both"/>
        <w:rPr>
          <w:rFonts w:ascii="Arial" w:hAnsi="Arial" w:cs="Arial"/>
        </w:rPr>
      </w:pPr>
      <w:r w:rsidRPr="00704FD8">
        <w:rPr>
          <w:rFonts w:ascii="Arial" w:hAnsi="Arial" w:cs="Arial"/>
        </w:rPr>
        <w:t>COMPLAINTS POLICY</w:t>
      </w:r>
    </w:p>
    <w:p w14:paraId="5A2DBBC6" w14:textId="26D629D4" w:rsidR="00315A05" w:rsidRPr="00704FD8" w:rsidRDefault="00700EE8" w:rsidP="00931189">
      <w:pPr>
        <w:pStyle w:val="Heading1"/>
        <w:rPr>
          <w:rFonts w:ascii="Arial" w:hAnsi="Arial" w:cs="Arial"/>
        </w:rPr>
      </w:pPr>
      <w:bookmarkStart w:id="11" w:name="_Toc221825956"/>
      <w:r w:rsidRPr="00704FD8">
        <w:rPr>
          <w:rFonts w:ascii="Arial" w:hAnsi="Arial" w:cs="Arial"/>
        </w:rPr>
        <w:t xml:space="preserve">Appendix </w:t>
      </w:r>
      <w:r w:rsidR="00C85D37" w:rsidRPr="00704FD8">
        <w:rPr>
          <w:rFonts w:ascii="Arial" w:hAnsi="Arial" w:cs="Arial"/>
        </w:rPr>
        <w:t>B</w:t>
      </w:r>
      <w:bookmarkEnd w:id="11"/>
    </w:p>
    <w:p w14:paraId="06971CD3" w14:textId="77777777" w:rsidR="00315A05" w:rsidRPr="00704FD8" w:rsidRDefault="00315A05" w:rsidP="002A0440">
      <w:pPr>
        <w:ind w:left="567" w:hanging="567"/>
        <w:jc w:val="both"/>
        <w:rPr>
          <w:rFonts w:ascii="Arial" w:hAnsi="Arial" w:cs="Arial"/>
          <w:b/>
        </w:rPr>
      </w:pPr>
    </w:p>
    <w:p w14:paraId="19797A8E" w14:textId="7B053C14" w:rsidR="00315A05" w:rsidRPr="00704FD8" w:rsidRDefault="00A03CB6" w:rsidP="002A0440">
      <w:pPr>
        <w:jc w:val="both"/>
        <w:rPr>
          <w:rFonts w:ascii="Arial" w:hAnsi="Arial" w:cs="Arial"/>
          <w:b/>
        </w:rPr>
      </w:pPr>
      <w:r w:rsidRPr="00704FD8">
        <w:rPr>
          <w:rFonts w:ascii="Arial" w:hAnsi="Arial" w:cs="Arial"/>
          <w:b/>
        </w:rPr>
        <w:t xml:space="preserve">SCHOOL NAME:                                                                            </w:t>
      </w:r>
    </w:p>
    <w:p w14:paraId="2A1F701D" w14:textId="77777777" w:rsidR="00315A05" w:rsidRPr="00704FD8" w:rsidRDefault="00315A05" w:rsidP="002A0440">
      <w:pPr>
        <w:jc w:val="both"/>
        <w:rPr>
          <w:rFonts w:ascii="Arial" w:hAnsi="Arial" w:cs="Arial"/>
          <w:b/>
        </w:rPr>
      </w:pPr>
    </w:p>
    <w:p w14:paraId="4FC2B087" w14:textId="77777777" w:rsidR="00315A05" w:rsidRPr="00704FD8" w:rsidRDefault="00315A05" w:rsidP="002A0440">
      <w:pPr>
        <w:jc w:val="both"/>
        <w:rPr>
          <w:rFonts w:ascii="Arial" w:hAnsi="Arial" w:cs="Arial"/>
          <w:b/>
        </w:rPr>
      </w:pPr>
      <w:r w:rsidRPr="00704FD8">
        <w:rPr>
          <w:rFonts w:ascii="Arial" w:hAnsi="Arial" w:cs="Arial"/>
          <w:b/>
        </w:rPr>
        <w:t>Complaints Form</w:t>
      </w:r>
    </w:p>
    <w:p w14:paraId="03EFCA41" w14:textId="77777777" w:rsidR="00315A05" w:rsidRPr="00704FD8" w:rsidRDefault="00315A05" w:rsidP="002A0440">
      <w:pPr>
        <w:jc w:val="both"/>
        <w:rPr>
          <w:rFonts w:ascii="Arial" w:hAnsi="Arial" w:cs="Arial"/>
          <w:b/>
        </w:rPr>
      </w:pPr>
    </w:p>
    <w:p w14:paraId="4E8AFEC3" w14:textId="77777777" w:rsidR="00315A05" w:rsidRPr="00704FD8" w:rsidRDefault="00315A05" w:rsidP="002A0440">
      <w:pPr>
        <w:jc w:val="both"/>
        <w:rPr>
          <w:rFonts w:ascii="Arial" w:hAnsi="Arial" w:cs="Arial"/>
        </w:rPr>
      </w:pPr>
      <w:r w:rsidRPr="00704FD8">
        <w:rPr>
          <w:rFonts w:ascii="Arial" w:hAnsi="Arial" w:cs="Arial"/>
        </w:rPr>
        <w:t xml:space="preserve">Please complete and return this form to the </w:t>
      </w:r>
      <w:r w:rsidR="00045B23" w:rsidRPr="00704FD8">
        <w:rPr>
          <w:rFonts w:ascii="Arial" w:hAnsi="Arial" w:cs="Arial"/>
        </w:rPr>
        <w:t>Chair of</w:t>
      </w:r>
      <w:r w:rsidR="00E67A02" w:rsidRPr="00704FD8">
        <w:rPr>
          <w:rFonts w:ascii="Arial" w:hAnsi="Arial" w:cs="Arial"/>
        </w:rPr>
        <w:t xml:space="preserve"> Governors</w:t>
      </w:r>
      <w:r w:rsidR="00C341B1" w:rsidRPr="00704FD8">
        <w:rPr>
          <w:rFonts w:ascii="Arial" w:hAnsi="Arial" w:cs="Arial"/>
        </w:rPr>
        <w:t>.</w:t>
      </w:r>
    </w:p>
    <w:p w14:paraId="5F96A722" w14:textId="77777777" w:rsidR="00315A05" w:rsidRPr="00704FD8" w:rsidRDefault="00315A05" w:rsidP="002A0440">
      <w:pPr>
        <w:jc w:val="both"/>
        <w:rPr>
          <w:rFonts w:ascii="Arial" w:hAnsi="Arial" w:cs="Arial"/>
        </w:rPr>
      </w:pPr>
    </w:p>
    <w:p w14:paraId="1DBC7037" w14:textId="77777777" w:rsidR="00315A05" w:rsidRPr="00704FD8" w:rsidRDefault="00315A05" w:rsidP="002A0440">
      <w:pPr>
        <w:jc w:val="both"/>
        <w:rPr>
          <w:rFonts w:ascii="Arial" w:hAnsi="Arial" w:cs="Arial"/>
        </w:rPr>
      </w:pPr>
      <w:r w:rsidRPr="00704FD8">
        <w:rPr>
          <w:rFonts w:ascii="Arial" w:hAnsi="Arial" w:cs="Arial"/>
        </w:rPr>
        <w:t xml:space="preserve">Please ensure that you have made every effort to informally resolve your complaint with the relevant staff member(s) before completing this form (this could be </w:t>
      </w:r>
      <w:r w:rsidR="00FB0A00" w:rsidRPr="00704FD8">
        <w:rPr>
          <w:rFonts w:ascii="Arial" w:hAnsi="Arial" w:cs="Arial"/>
        </w:rPr>
        <w:t xml:space="preserve">with </w:t>
      </w:r>
      <w:r w:rsidRPr="00704FD8">
        <w:rPr>
          <w:rFonts w:ascii="Arial" w:hAnsi="Arial" w:cs="Arial"/>
        </w:rPr>
        <w:t xml:space="preserve">the </w:t>
      </w:r>
      <w:r w:rsidR="0008356A" w:rsidRPr="00704FD8">
        <w:rPr>
          <w:rFonts w:ascii="Arial" w:hAnsi="Arial" w:cs="Arial"/>
        </w:rPr>
        <w:t>pupil’s class teacher, head teacher, tutor, head of year, pastoral or other relevant staff</w:t>
      </w:r>
      <w:r w:rsidRPr="00704FD8">
        <w:rPr>
          <w:rFonts w:ascii="Arial" w:hAnsi="Arial" w:cs="Arial"/>
        </w:rPr>
        <w:t>).</w:t>
      </w:r>
    </w:p>
    <w:p w14:paraId="5220BBB2" w14:textId="77777777" w:rsidR="00315A05" w:rsidRPr="00704FD8" w:rsidRDefault="00315A05" w:rsidP="002A0440">
      <w:pPr>
        <w:jc w:val="both"/>
        <w:rPr>
          <w:rFonts w:ascii="Arial" w:hAnsi="Arial" w:cs="Arial"/>
          <w:b/>
        </w:rPr>
      </w:pPr>
    </w:p>
    <w:tbl>
      <w:tblPr>
        <w:tblStyle w:val="TableGrid"/>
        <w:tblW w:w="5000" w:type="pct"/>
        <w:tblLook w:val="04A0" w:firstRow="1" w:lastRow="0" w:firstColumn="1" w:lastColumn="0" w:noHBand="0" w:noVBand="1"/>
      </w:tblPr>
      <w:tblGrid>
        <w:gridCol w:w="10682"/>
        <w:gridCol w:w="86"/>
        <w:gridCol w:w="22"/>
      </w:tblGrid>
      <w:tr w:rsidR="00315A05" w:rsidRPr="00704FD8" w14:paraId="153C21DC" w14:textId="77777777" w:rsidTr="00C61E4A">
        <w:tc>
          <w:tcPr>
            <w:tcW w:w="5000" w:type="pct"/>
            <w:gridSpan w:val="3"/>
          </w:tcPr>
          <w:p w14:paraId="13CB595B" w14:textId="77777777" w:rsidR="00315A05" w:rsidRPr="00704FD8" w:rsidRDefault="00315A05" w:rsidP="002A0440">
            <w:pPr>
              <w:jc w:val="both"/>
              <w:rPr>
                <w:rFonts w:ascii="Arial" w:hAnsi="Arial" w:cs="Arial"/>
              </w:rPr>
            </w:pPr>
          </w:p>
          <w:p w14:paraId="3EFBFB43" w14:textId="77777777" w:rsidR="00315A05" w:rsidRPr="00704FD8" w:rsidRDefault="00315A05" w:rsidP="002A0440">
            <w:pPr>
              <w:jc w:val="both"/>
              <w:rPr>
                <w:rFonts w:ascii="Arial" w:hAnsi="Arial" w:cs="Arial"/>
              </w:rPr>
            </w:pPr>
            <w:r w:rsidRPr="00704FD8">
              <w:rPr>
                <w:rFonts w:ascii="Arial" w:hAnsi="Arial" w:cs="Arial"/>
              </w:rPr>
              <w:t>NAME OF COMPLAINANT:</w:t>
            </w:r>
          </w:p>
          <w:p w14:paraId="6D9C8D39" w14:textId="77777777" w:rsidR="00315A05" w:rsidRPr="00704FD8" w:rsidRDefault="00315A05" w:rsidP="002A0440">
            <w:pPr>
              <w:jc w:val="both"/>
              <w:rPr>
                <w:rFonts w:ascii="Arial" w:hAnsi="Arial" w:cs="Arial"/>
              </w:rPr>
            </w:pPr>
          </w:p>
          <w:p w14:paraId="1F241956" w14:textId="77777777" w:rsidR="00315A05" w:rsidRPr="00704FD8" w:rsidRDefault="00315A05" w:rsidP="002A0440">
            <w:pPr>
              <w:jc w:val="both"/>
              <w:rPr>
                <w:rFonts w:ascii="Arial" w:hAnsi="Arial" w:cs="Arial"/>
              </w:rPr>
            </w:pPr>
            <w:r w:rsidRPr="00704FD8">
              <w:rPr>
                <w:rFonts w:ascii="Arial" w:hAnsi="Arial" w:cs="Arial"/>
              </w:rPr>
              <w:t>NAME OF STUDENT:</w:t>
            </w:r>
          </w:p>
          <w:p w14:paraId="675E05EE" w14:textId="77777777" w:rsidR="00315A05" w:rsidRPr="00704FD8" w:rsidRDefault="00315A05" w:rsidP="002A0440">
            <w:pPr>
              <w:jc w:val="both"/>
              <w:rPr>
                <w:rFonts w:ascii="Arial" w:hAnsi="Arial" w:cs="Arial"/>
              </w:rPr>
            </w:pPr>
          </w:p>
          <w:p w14:paraId="1EE5DD8C" w14:textId="77777777" w:rsidR="00315A05" w:rsidRPr="00704FD8" w:rsidRDefault="00315A05" w:rsidP="002A0440">
            <w:pPr>
              <w:jc w:val="both"/>
              <w:rPr>
                <w:rFonts w:ascii="Arial" w:hAnsi="Arial" w:cs="Arial"/>
              </w:rPr>
            </w:pPr>
            <w:r w:rsidRPr="00704FD8">
              <w:rPr>
                <w:rFonts w:ascii="Arial" w:hAnsi="Arial" w:cs="Arial"/>
              </w:rPr>
              <w:t>Your relationship with the student:</w:t>
            </w:r>
          </w:p>
          <w:p w14:paraId="2FC17F8B" w14:textId="77777777" w:rsidR="00315A05" w:rsidRPr="00704FD8" w:rsidRDefault="00315A05" w:rsidP="002A0440">
            <w:pPr>
              <w:jc w:val="both"/>
              <w:rPr>
                <w:rFonts w:ascii="Arial" w:hAnsi="Arial" w:cs="Arial"/>
                <w:b/>
              </w:rPr>
            </w:pPr>
          </w:p>
        </w:tc>
      </w:tr>
      <w:tr w:rsidR="00315A05" w:rsidRPr="00704FD8" w14:paraId="46FEF4DA" w14:textId="77777777" w:rsidTr="00C61E4A">
        <w:trPr>
          <w:gridAfter w:val="1"/>
          <w:wAfter w:w="10" w:type="pct"/>
        </w:trPr>
        <w:tc>
          <w:tcPr>
            <w:tcW w:w="4990" w:type="pct"/>
            <w:gridSpan w:val="2"/>
          </w:tcPr>
          <w:p w14:paraId="0A4F7224" w14:textId="77777777" w:rsidR="00315A05" w:rsidRPr="00704FD8" w:rsidRDefault="00315A05" w:rsidP="002A0440">
            <w:pPr>
              <w:jc w:val="both"/>
              <w:rPr>
                <w:rFonts w:ascii="Arial" w:hAnsi="Arial" w:cs="Arial"/>
              </w:rPr>
            </w:pPr>
          </w:p>
          <w:p w14:paraId="5EDE2414" w14:textId="77777777" w:rsidR="00315A05" w:rsidRPr="00704FD8" w:rsidRDefault="00315A05" w:rsidP="002A0440">
            <w:pPr>
              <w:jc w:val="both"/>
              <w:rPr>
                <w:rFonts w:ascii="Arial" w:hAnsi="Arial" w:cs="Arial"/>
              </w:rPr>
            </w:pPr>
            <w:r w:rsidRPr="00704FD8">
              <w:rPr>
                <w:rFonts w:ascii="Arial" w:hAnsi="Arial" w:cs="Arial"/>
              </w:rPr>
              <w:t>ADDRESS:</w:t>
            </w:r>
          </w:p>
          <w:p w14:paraId="5AE48A43" w14:textId="77777777" w:rsidR="00315A05" w:rsidRPr="00704FD8" w:rsidRDefault="00315A05" w:rsidP="002A0440">
            <w:pPr>
              <w:jc w:val="both"/>
              <w:rPr>
                <w:rFonts w:ascii="Arial" w:hAnsi="Arial" w:cs="Arial"/>
              </w:rPr>
            </w:pPr>
          </w:p>
          <w:p w14:paraId="4BAB563D" w14:textId="77777777" w:rsidR="00315A05" w:rsidRPr="00704FD8" w:rsidRDefault="00315A05" w:rsidP="002A0440">
            <w:pPr>
              <w:jc w:val="both"/>
              <w:rPr>
                <w:rFonts w:ascii="Arial" w:hAnsi="Arial" w:cs="Arial"/>
              </w:rPr>
            </w:pPr>
            <w:r w:rsidRPr="00704FD8">
              <w:rPr>
                <w:rFonts w:ascii="Arial" w:hAnsi="Arial" w:cs="Arial"/>
              </w:rPr>
              <w:t>Postcode:</w:t>
            </w:r>
          </w:p>
          <w:p w14:paraId="50F40DEB" w14:textId="77777777" w:rsidR="00315A05" w:rsidRPr="00704FD8" w:rsidRDefault="00315A05" w:rsidP="002A0440">
            <w:pPr>
              <w:jc w:val="both"/>
              <w:rPr>
                <w:rFonts w:ascii="Arial" w:hAnsi="Arial" w:cs="Arial"/>
              </w:rPr>
            </w:pPr>
          </w:p>
          <w:p w14:paraId="57EC0626" w14:textId="77777777" w:rsidR="00315A05" w:rsidRPr="00704FD8" w:rsidRDefault="00315A05" w:rsidP="002A0440">
            <w:pPr>
              <w:jc w:val="both"/>
              <w:rPr>
                <w:rFonts w:ascii="Arial" w:hAnsi="Arial" w:cs="Arial"/>
              </w:rPr>
            </w:pPr>
            <w:r w:rsidRPr="00704FD8">
              <w:rPr>
                <w:rFonts w:ascii="Arial" w:hAnsi="Arial" w:cs="Arial"/>
              </w:rPr>
              <w:t>Daytime telephone number:</w:t>
            </w:r>
          </w:p>
          <w:p w14:paraId="77A52294" w14:textId="77777777" w:rsidR="00315A05" w:rsidRPr="00704FD8" w:rsidRDefault="00315A05" w:rsidP="002A0440">
            <w:pPr>
              <w:jc w:val="both"/>
              <w:rPr>
                <w:rFonts w:ascii="Arial" w:hAnsi="Arial" w:cs="Arial"/>
              </w:rPr>
            </w:pPr>
          </w:p>
          <w:p w14:paraId="25062B81" w14:textId="77777777" w:rsidR="00315A05" w:rsidRPr="00704FD8" w:rsidRDefault="00315A05" w:rsidP="002A0440">
            <w:pPr>
              <w:jc w:val="both"/>
              <w:rPr>
                <w:rFonts w:ascii="Arial" w:hAnsi="Arial" w:cs="Arial"/>
              </w:rPr>
            </w:pPr>
            <w:r w:rsidRPr="00704FD8">
              <w:rPr>
                <w:rFonts w:ascii="Arial" w:hAnsi="Arial" w:cs="Arial"/>
              </w:rPr>
              <w:t>Email address:</w:t>
            </w:r>
          </w:p>
          <w:p w14:paraId="007DCDA8" w14:textId="77777777" w:rsidR="00315A05" w:rsidRPr="00704FD8" w:rsidRDefault="00315A05" w:rsidP="002A0440">
            <w:pPr>
              <w:jc w:val="both"/>
              <w:rPr>
                <w:rFonts w:ascii="Arial" w:hAnsi="Arial" w:cs="Arial"/>
                <w:b/>
              </w:rPr>
            </w:pPr>
          </w:p>
        </w:tc>
      </w:tr>
      <w:tr w:rsidR="00315A05" w:rsidRPr="00704FD8" w14:paraId="5627127D" w14:textId="77777777" w:rsidTr="00C61E4A">
        <w:trPr>
          <w:gridAfter w:val="2"/>
          <w:wAfter w:w="50" w:type="pct"/>
          <w:trHeight w:hRule="exact" w:val="4355"/>
        </w:trPr>
        <w:tc>
          <w:tcPr>
            <w:tcW w:w="4950" w:type="pct"/>
          </w:tcPr>
          <w:p w14:paraId="141B6DF8" w14:textId="77777777" w:rsidR="00315A05" w:rsidRPr="00704FD8" w:rsidRDefault="00C61E4A" w:rsidP="002A0440">
            <w:pPr>
              <w:jc w:val="both"/>
              <w:rPr>
                <w:rFonts w:ascii="Arial" w:hAnsi="Arial" w:cs="Arial"/>
              </w:rPr>
            </w:pPr>
            <w:r w:rsidRPr="00704FD8">
              <w:rPr>
                <w:rFonts w:ascii="Arial" w:hAnsi="Arial" w:cs="Arial"/>
              </w:rPr>
              <w:t>P</w:t>
            </w:r>
            <w:r w:rsidR="00315A05" w:rsidRPr="00704FD8">
              <w:rPr>
                <w:rFonts w:ascii="Arial" w:hAnsi="Arial" w:cs="Arial"/>
              </w:rPr>
              <w:t>lease give a summary of the key aspects of your complaint:</w:t>
            </w:r>
          </w:p>
          <w:p w14:paraId="450EA2D7" w14:textId="77777777" w:rsidR="00315A05" w:rsidRPr="00704FD8" w:rsidRDefault="00315A05" w:rsidP="002A0440">
            <w:pPr>
              <w:jc w:val="both"/>
              <w:rPr>
                <w:rFonts w:ascii="Arial" w:hAnsi="Arial" w:cs="Arial"/>
              </w:rPr>
            </w:pPr>
          </w:p>
          <w:p w14:paraId="3DD355C9" w14:textId="77777777" w:rsidR="00315A05" w:rsidRPr="00704FD8" w:rsidRDefault="00315A05" w:rsidP="002A0440">
            <w:pPr>
              <w:jc w:val="both"/>
              <w:rPr>
                <w:rFonts w:ascii="Arial" w:hAnsi="Arial" w:cs="Arial"/>
              </w:rPr>
            </w:pPr>
          </w:p>
          <w:p w14:paraId="1A81F0B1" w14:textId="77777777" w:rsidR="00315A05" w:rsidRPr="00704FD8" w:rsidRDefault="00315A05" w:rsidP="002A0440">
            <w:pPr>
              <w:jc w:val="both"/>
              <w:rPr>
                <w:rFonts w:ascii="Arial" w:hAnsi="Arial" w:cs="Arial"/>
              </w:rPr>
            </w:pPr>
          </w:p>
          <w:p w14:paraId="717AAFBA" w14:textId="77777777" w:rsidR="00315A05" w:rsidRPr="00704FD8" w:rsidRDefault="00315A05" w:rsidP="002A0440">
            <w:pPr>
              <w:jc w:val="both"/>
              <w:rPr>
                <w:rFonts w:ascii="Arial" w:hAnsi="Arial" w:cs="Arial"/>
              </w:rPr>
            </w:pPr>
          </w:p>
          <w:p w14:paraId="56EE48EE" w14:textId="77777777" w:rsidR="00315A05" w:rsidRPr="00704FD8" w:rsidRDefault="00315A05" w:rsidP="002A0440">
            <w:pPr>
              <w:jc w:val="both"/>
              <w:rPr>
                <w:rFonts w:ascii="Arial" w:hAnsi="Arial" w:cs="Arial"/>
              </w:rPr>
            </w:pPr>
          </w:p>
          <w:p w14:paraId="2908EB2C" w14:textId="77777777" w:rsidR="00315A05" w:rsidRPr="00704FD8" w:rsidRDefault="00315A05" w:rsidP="002A0440">
            <w:pPr>
              <w:jc w:val="both"/>
              <w:rPr>
                <w:rFonts w:ascii="Arial" w:hAnsi="Arial" w:cs="Arial"/>
              </w:rPr>
            </w:pPr>
          </w:p>
          <w:p w14:paraId="121FD38A" w14:textId="77777777" w:rsidR="00315A05" w:rsidRPr="00704FD8" w:rsidRDefault="00315A05" w:rsidP="002A0440">
            <w:pPr>
              <w:jc w:val="both"/>
              <w:rPr>
                <w:rFonts w:ascii="Arial" w:hAnsi="Arial" w:cs="Arial"/>
              </w:rPr>
            </w:pPr>
          </w:p>
          <w:p w14:paraId="1FE2DD96" w14:textId="77777777" w:rsidR="00315A05" w:rsidRPr="00704FD8" w:rsidRDefault="00315A05" w:rsidP="002A0440">
            <w:pPr>
              <w:jc w:val="both"/>
              <w:rPr>
                <w:rFonts w:ascii="Arial" w:hAnsi="Arial" w:cs="Arial"/>
              </w:rPr>
            </w:pPr>
          </w:p>
          <w:p w14:paraId="27357532" w14:textId="77777777" w:rsidR="00315A05" w:rsidRPr="00704FD8" w:rsidRDefault="00315A05" w:rsidP="002A0440">
            <w:pPr>
              <w:jc w:val="both"/>
              <w:rPr>
                <w:rFonts w:ascii="Arial" w:hAnsi="Arial" w:cs="Arial"/>
              </w:rPr>
            </w:pPr>
          </w:p>
          <w:p w14:paraId="07F023C8" w14:textId="77777777" w:rsidR="00315A05" w:rsidRPr="00704FD8" w:rsidRDefault="00315A05" w:rsidP="002A0440">
            <w:pPr>
              <w:jc w:val="both"/>
              <w:rPr>
                <w:rFonts w:ascii="Arial" w:hAnsi="Arial" w:cs="Arial"/>
              </w:rPr>
            </w:pPr>
          </w:p>
          <w:p w14:paraId="4BDB5498" w14:textId="77777777" w:rsidR="00315A05" w:rsidRPr="00704FD8" w:rsidRDefault="00315A05" w:rsidP="002A0440">
            <w:pPr>
              <w:jc w:val="both"/>
              <w:rPr>
                <w:rFonts w:ascii="Arial" w:hAnsi="Arial" w:cs="Arial"/>
              </w:rPr>
            </w:pPr>
          </w:p>
          <w:p w14:paraId="2916C19D" w14:textId="77777777" w:rsidR="00C61E4A" w:rsidRPr="00704FD8" w:rsidRDefault="00C61E4A" w:rsidP="002A0440">
            <w:pPr>
              <w:jc w:val="both"/>
              <w:rPr>
                <w:rFonts w:ascii="Arial" w:hAnsi="Arial" w:cs="Arial"/>
              </w:rPr>
            </w:pPr>
          </w:p>
          <w:p w14:paraId="74869460" w14:textId="77777777" w:rsidR="00C61E4A" w:rsidRPr="00704FD8" w:rsidRDefault="00C61E4A" w:rsidP="002A0440">
            <w:pPr>
              <w:jc w:val="both"/>
              <w:rPr>
                <w:rFonts w:ascii="Arial" w:hAnsi="Arial" w:cs="Arial"/>
              </w:rPr>
            </w:pPr>
          </w:p>
          <w:p w14:paraId="187F57B8" w14:textId="77777777" w:rsidR="00C61E4A" w:rsidRPr="00704FD8" w:rsidRDefault="00C61E4A" w:rsidP="002A0440">
            <w:pPr>
              <w:jc w:val="both"/>
              <w:rPr>
                <w:rFonts w:ascii="Arial" w:hAnsi="Arial" w:cs="Arial"/>
              </w:rPr>
            </w:pPr>
          </w:p>
          <w:p w14:paraId="54738AF4" w14:textId="77777777" w:rsidR="00C61E4A" w:rsidRPr="00704FD8" w:rsidRDefault="00C61E4A" w:rsidP="002A0440">
            <w:pPr>
              <w:jc w:val="both"/>
              <w:rPr>
                <w:rFonts w:ascii="Arial" w:hAnsi="Arial" w:cs="Arial"/>
              </w:rPr>
            </w:pPr>
          </w:p>
          <w:p w14:paraId="46ABBD8F" w14:textId="77777777" w:rsidR="00315A05" w:rsidRPr="00704FD8" w:rsidRDefault="00315A05" w:rsidP="002A0440">
            <w:pPr>
              <w:jc w:val="both"/>
              <w:rPr>
                <w:rFonts w:ascii="Arial" w:hAnsi="Arial" w:cs="Arial"/>
              </w:rPr>
            </w:pPr>
          </w:p>
          <w:p w14:paraId="06BBA33E" w14:textId="77777777" w:rsidR="00315A05" w:rsidRPr="00704FD8" w:rsidRDefault="00315A05" w:rsidP="002A0440">
            <w:pPr>
              <w:jc w:val="both"/>
              <w:rPr>
                <w:rFonts w:ascii="Arial" w:hAnsi="Arial" w:cs="Arial"/>
              </w:rPr>
            </w:pPr>
          </w:p>
          <w:p w14:paraId="464FCBC1" w14:textId="77777777" w:rsidR="00315A05" w:rsidRPr="00704FD8" w:rsidRDefault="00315A05" w:rsidP="002A0440">
            <w:pPr>
              <w:jc w:val="both"/>
              <w:rPr>
                <w:rFonts w:ascii="Arial" w:hAnsi="Arial" w:cs="Arial"/>
              </w:rPr>
            </w:pPr>
          </w:p>
        </w:tc>
      </w:tr>
    </w:tbl>
    <w:p w14:paraId="5C8C6B09" w14:textId="77777777" w:rsidR="00315A05" w:rsidRPr="00704FD8" w:rsidRDefault="00315A05" w:rsidP="002A0440">
      <w:pPr>
        <w:jc w:val="both"/>
        <w:rPr>
          <w:rFonts w:ascii="Arial" w:hAnsi="Arial" w:cs="Arial"/>
        </w:rPr>
      </w:pPr>
    </w:p>
    <w:p w14:paraId="3382A365" w14:textId="77777777" w:rsidR="00315A05" w:rsidRPr="00704FD8" w:rsidRDefault="00315A05" w:rsidP="002A0440">
      <w:pPr>
        <w:jc w:val="both"/>
        <w:rPr>
          <w:rFonts w:ascii="Arial" w:hAnsi="Arial" w:cs="Arial"/>
        </w:rPr>
      </w:pPr>
    </w:p>
    <w:p w14:paraId="5C71F136" w14:textId="77777777" w:rsidR="00315A05" w:rsidRPr="00704FD8" w:rsidRDefault="00315A05" w:rsidP="002A0440">
      <w:pPr>
        <w:jc w:val="both"/>
        <w:rPr>
          <w:rFonts w:ascii="Arial" w:hAnsi="Arial" w:cs="Arial"/>
          <w:sz w:val="22"/>
          <w:lang w:eastAsia="en-GB"/>
        </w:rPr>
      </w:pPr>
    </w:p>
    <w:tbl>
      <w:tblPr>
        <w:tblStyle w:val="TableGrid"/>
        <w:tblW w:w="0" w:type="auto"/>
        <w:tblLook w:val="04A0" w:firstRow="1" w:lastRow="0" w:firstColumn="1" w:lastColumn="0" w:noHBand="0" w:noVBand="1"/>
      </w:tblPr>
      <w:tblGrid>
        <w:gridCol w:w="10682"/>
      </w:tblGrid>
      <w:tr w:rsidR="00315A05" w:rsidRPr="00704FD8" w14:paraId="36FECE2F" w14:textId="77777777" w:rsidTr="003862C6">
        <w:trPr>
          <w:trHeight w:hRule="exact" w:val="9118"/>
        </w:trPr>
        <w:tc>
          <w:tcPr>
            <w:tcW w:w="10682" w:type="dxa"/>
          </w:tcPr>
          <w:p w14:paraId="427ED304" w14:textId="77777777" w:rsidR="00315A05" w:rsidRPr="00704FD8" w:rsidRDefault="00315A05" w:rsidP="002A0440">
            <w:pPr>
              <w:jc w:val="both"/>
              <w:rPr>
                <w:rFonts w:ascii="Arial" w:hAnsi="Arial" w:cs="Arial"/>
                <w:lang w:eastAsia="en-GB"/>
              </w:rPr>
            </w:pPr>
            <w:r w:rsidRPr="00704FD8">
              <w:rPr>
                <w:rFonts w:ascii="Arial" w:hAnsi="Arial" w:cs="Arial"/>
                <w:lang w:eastAsia="en-GB"/>
              </w:rPr>
              <w:t>What do you seek as a resolution of your complaint?</w:t>
            </w:r>
          </w:p>
          <w:p w14:paraId="62199465" w14:textId="77777777" w:rsidR="00315A05" w:rsidRPr="00704FD8" w:rsidRDefault="00315A05" w:rsidP="002A0440">
            <w:pPr>
              <w:jc w:val="both"/>
              <w:rPr>
                <w:rFonts w:ascii="Arial" w:hAnsi="Arial" w:cs="Arial"/>
                <w:sz w:val="22"/>
                <w:lang w:eastAsia="en-GB"/>
              </w:rPr>
            </w:pPr>
          </w:p>
          <w:p w14:paraId="0DA123B1" w14:textId="77777777" w:rsidR="00315A05" w:rsidRPr="00704FD8" w:rsidRDefault="00315A05" w:rsidP="002A0440">
            <w:pPr>
              <w:jc w:val="both"/>
              <w:rPr>
                <w:rFonts w:ascii="Arial" w:hAnsi="Arial" w:cs="Arial"/>
                <w:sz w:val="22"/>
                <w:lang w:eastAsia="en-GB"/>
              </w:rPr>
            </w:pPr>
          </w:p>
          <w:p w14:paraId="4C4CEA3D" w14:textId="77777777" w:rsidR="00315A05" w:rsidRPr="00704FD8" w:rsidRDefault="00315A05" w:rsidP="002A0440">
            <w:pPr>
              <w:jc w:val="both"/>
              <w:rPr>
                <w:rFonts w:ascii="Arial" w:hAnsi="Arial" w:cs="Arial"/>
                <w:sz w:val="22"/>
                <w:lang w:eastAsia="en-GB"/>
              </w:rPr>
            </w:pPr>
          </w:p>
          <w:p w14:paraId="50895670" w14:textId="77777777" w:rsidR="00315A05" w:rsidRPr="00704FD8" w:rsidRDefault="00315A05" w:rsidP="002A0440">
            <w:pPr>
              <w:jc w:val="both"/>
              <w:rPr>
                <w:rFonts w:ascii="Arial" w:hAnsi="Arial" w:cs="Arial"/>
                <w:sz w:val="22"/>
                <w:lang w:eastAsia="en-GB"/>
              </w:rPr>
            </w:pPr>
          </w:p>
          <w:p w14:paraId="38C1F859" w14:textId="77777777" w:rsidR="00315A05" w:rsidRPr="00704FD8" w:rsidRDefault="00315A05" w:rsidP="002A0440">
            <w:pPr>
              <w:jc w:val="both"/>
              <w:rPr>
                <w:rFonts w:ascii="Arial" w:hAnsi="Arial" w:cs="Arial"/>
                <w:sz w:val="22"/>
                <w:lang w:eastAsia="en-GB"/>
              </w:rPr>
            </w:pPr>
          </w:p>
          <w:p w14:paraId="0C8FE7CE" w14:textId="77777777" w:rsidR="00315A05" w:rsidRPr="00704FD8" w:rsidRDefault="00315A05" w:rsidP="002A0440">
            <w:pPr>
              <w:jc w:val="both"/>
              <w:rPr>
                <w:rFonts w:ascii="Arial" w:hAnsi="Arial" w:cs="Arial"/>
                <w:sz w:val="22"/>
                <w:lang w:eastAsia="en-GB"/>
              </w:rPr>
            </w:pPr>
          </w:p>
          <w:p w14:paraId="41004F19" w14:textId="77777777" w:rsidR="00315A05" w:rsidRPr="00704FD8" w:rsidRDefault="00315A05" w:rsidP="002A0440">
            <w:pPr>
              <w:jc w:val="both"/>
              <w:rPr>
                <w:rFonts w:ascii="Arial" w:hAnsi="Arial" w:cs="Arial"/>
                <w:sz w:val="22"/>
                <w:lang w:eastAsia="en-GB"/>
              </w:rPr>
            </w:pPr>
          </w:p>
          <w:p w14:paraId="67C0C651" w14:textId="77777777" w:rsidR="00315A05" w:rsidRPr="00704FD8" w:rsidRDefault="00315A05" w:rsidP="002A0440">
            <w:pPr>
              <w:jc w:val="both"/>
              <w:rPr>
                <w:rFonts w:ascii="Arial" w:hAnsi="Arial" w:cs="Arial"/>
                <w:sz w:val="22"/>
                <w:lang w:eastAsia="en-GB"/>
              </w:rPr>
            </w:pPr>
          </w:p>
          <w:p w14:paraId="308D56CC" w14:textId="77777777" w:rsidR="00315A05" w:rsidRPr="00704FD8" w:rsidRDefault="00315A05" w:rsidP="002A0440">
            <w:pPr>
              <w:jc w:val="both"/>
              <w:rPr>
                <w:rFonts w:ascii="Arial" w:hAnsi="Arial" w:cs="Arial"/>
                <w:sz w:val="22"/>
                <w:lang w:eastAsia="en-GB"/>
              </w:rPr>
            </w:pPr>
          </w:p>
          <w:p w14:paraId="797E50C6" w14:textId="77777777" w:rsidR="00315A05" w:rsidRPr="00704FD8" w:rsidRDefault="00315A05" w:rsidP="002A0440">
            <w:pPr>
              <w:jc w:val="both"/>
              <w:rPr>
                <w:rFonts w:ascii="Arial" w:hAnsi="Arial" w:cs="Arial"/>
                <w:sz w:val="22"/>
                <w:lang w:eastAsia="en-GB"/>
              </w:rPr>
            </w:pPr>
          </w:p>
          <w:p w14:paraId="7B04FA47" w14:textId="77777777" w:rsidR="00315A05" w:rsidRPr="00704FD8" w:rsidRDefault="00315A05" w:rsidP="002A0440">
            <w:pPr>
              <w:jc w:val="both"/>
              <w:rPr>
                <w:rFonts w:ascii="Arial" w:hAnsi="Arial" w:cs="Arial"/>
                <w:sz w:val="22"/>
                <w:lang w:eastAsia="en-GB"/>
              </w:rPr>
            </w:pPr>
          </w:p>
          <w:p w14:paraId="568C698B" w14:textId="77777777" w:rsidR="00315A05" w:rsidRPr="00704FD8" w:rsidRDefault="00315A05" w:rsidP="002A0440">
            <w:pPr>
              <w:jc w:val="both"/>
              <w:rPr>
                <w:rFonts w:ascii="Arial" w:hAnsi="Arial" w:cs="Arial"/>
                <w:sz w:val="22"/>
                <w:lang w:eastAsia="en-GB"/>
              </w:rPr>
            </w:pPr>
          </w:p>
          <w:p w14:paraId="1A939487" w14:textId="77777777" w:rsidR="00315A05" w:rsidRPr="00704FD8" w:rsidRDefault="00315A05" w:rsidP="002A0440">
            <w:pPr>
              <w:jc w:val="both"/>
              <w:rPr>
                <w:rFonts w:ascii="Arial" w:hAnsi="Arial" w:cs="Arial"/>
                <w:sz w:val="22"/>
                <w:lang w:eastAsia="en-GB"/>
              </w:rPr>
            </w:pPr>
          </w:p>
          <w:p w14:paraId="6AA258D8" w14:textId="77777777" w:rsidR="00315A05" w:rsidRPr="00704FD8" w:rsidRDefault="00315A05" w:rsidP="002A0440">
            <w:pPr>
              <w:jc w:val="both"/>
              <w:rPr>
                <w:rFonts w:ascii="Arial" w:hAnsi="Arial" w:cs="Arial"/>
                <w:sz w:val="22"/>
                <w:lang w:eastAsia="en-GB"/>
              </w:rPr>
            </w:pPr>
          </w:p>
          <w:p w14:paraId="6FFBD3EC" w14:textId="77777777" w:rsidR="00315A05" w:rsidRPr="00704FD8" w:rsidRDefault="00315A05" w:rsidP="002A0440">
            <w:pPr>
              <w:jc w:val="both"/>
              <w:rPr>
                <w:rFonts w:ascii="Arial" w:hAnsi="Arial" w:cs="Arial"/>
                <w:sz w:val="22"/>
                <w:lang w:eastAsia="en-GB"/>
              </w:rPr>
            </w:pPr>
          </w:p>
          <w:p w14:paraId="30DCCCAD" w14:textId="77777777" w:rsidR="00315A05" w:rsidRPr="00704FD8" w:rsidRDefault="00315A05" w:rsidP="002A0440">
            <w:pPr>
              <w:jc w:val="both"/>
              <w:rPr>
                <w:rFonts w:ascii="Arial" w:hAnsi="Arial" w:cs="Arial"/>
                <w:sz w:val="22"/>
                <w:lang w:eastAsia="en-GB"/>
              </w:rPr>
            </w:pPr>
          </w:p>
          <w:p w14:paraId="36AF6883" w14:textId="77777777" w:rsidR="00C61E4A" w:rsidRPr="00704FD8" w:rsidRDefault="00C61E4A" w:rsidP="002A0440">
            <w:pPr>
              <w:jc w:val="both"/>
              <w:rPr>
                <w:rFonts w:ascii="Arial" w:hAnsi="Arial" w:cs="Arial"/>
                <w:sz w:val="22"/>
                <w:lang w:eastAsia="en-GB"/>
              </w:rPr>
            </w:pPr>
          </w:p>
          <w:p w14:paraId="54C529ED" w14:textId="77777777" w:rsidR="00C61E4A" w:rsidRPr="00704FD8" w:rsidRDefault="00C61E4A" w:rsidP="002A0440">
            <w:pPr>
              <w:jc w:val="both"/>
              <w:rPr>
                <w:rFonts w:ascii="Arial" w:hAnsi="Arial" w:cs="Arial"/>
                <w:sz w:val="22"/>
                <w:lang w:eastAsia="en-GB"/>
              </w:rPr>
            </w:pPr>
          </w:p>
          <w:p w14:paraId="1C0157D6" w14:textId="77777777" w:rsidR="00C61E4A" w:rsidRPr="00704FD8" w:rsidRDefault="00C61E4A" w:rsidP="002A0440">
            <w:pPr>
              <w:jc w:val="both"/>
              <w:rPr>
                <w:rFonts w:ascii="Arial" w:hAnsi="Arial" w:cs="Arial"/>
                <w:sz w:val="22"/>
                <w:lang w:eastAsia="en-GB"/>
              </w:rPr>
            </w:pPr>
          </w:p>
          <w:p w14:paraId="3691E7B2" w14:textId="7F79848B" w:rsidR="00315A05" w:rsidRPr="00704FD8" w:rsidRDefault="00315A05" w:rsidP="002A0440">
            <w:pPr>
              <w:jc w:val="both"/>
              <w:rPr>
                <w:rFonts w:ascii="Arial" w:hAnsi="Arial" w:cs="Arial"/>
                <w:sz w:val="22"/>
                <w:lang w:eastAsia="en-GB"/>
              </w:rPr>
            </w:pPr>
          </w:p>
          <w:p w14:paraId="73DECBD8" w14:textId="453F0758" w:rsidR="003862C6" w:rsidRPr="00704FD8" w:rsidRDefault="003862C6" w:rsidP="002A0440">
            <w:pPr>
              <w:jc w:val="both"/>
              <w:rPr>
                <w:rFonts w:ascii="Arial" w:hAnsi="Arial" w:cs="Arial"/>
                <w:sz w:val="22"/>
                <w:lang w:eastAsia="en-GB"/>
              </w:rPr>
            </w:pPr>
          </w:p>
          <w:p w14:paraId="1E0987C6" w14:textId="6EAA715F" w:rsidR="003862C6" w:rsidRPr="00704FD8" w:rsidRDefault="003862C6" w:rsidP="002A0440">
            <w:pPr>
              <w:jc w:val="both"/>
              <w:rPr>
                <w:rFonts w:ascii="Arial" w:hAnsi="Arial" w:cs="Arial"/>
                <w:sz w:val="22"/>
                <w:lang w:eastAsia="en-GB"/>
              </w:rPr>
            </w:pPr>
          </w:p>
          <w:p w14:paraId="1BCC3D6E" w14:textId="77777777" w:rsidR="003862C6" w:rsidRPr="00704FD8" w:rsidRDefault="003862C6" w:rsidP="002A0440">
            <w:pPr>
              <w:jc w:val="both"/>
              <w:rPr>
                <w:rFonts w:ascii="Arial" w:hAnsi="Arial" w:cs="Arial"/>
                <w:sz w:val="22"/>
                <w:lang w:eastAsia="en-GB"/>
              </w:rPr>
            </w:pPr>
          </w:p>
          <w:p w14:paraId="526770CE" w14:textId="77777777" w:rsidR="00315A05" w:rsidRPr="00704FD8" w:rsidRDefault="00315A05" w:rsidP="002A0440">
            <w:pPr>
              <w:jc w:val="both"/>
              <w:rPr>
                <w:rFonts w:ascii="Arial" w:hAnsi="Arial" w:cs="Arial"/>
                <w:sz w:val="22"/>
                <w:lang w:eastAsia="en-GB"/>
              </w:rPr>
            </w:pPr>
          </w:p>
          <w:p w14:paraId="7CBEED82" w14:textId="77777777" w:rsidR="00315A05" w:rsidRPr="00704FD8" w:rsidRDefault="00315A05" w:rsidP="002A0440">
            <w:pPr>
              <w:jc w:val="both"/>
              <w:rPr>
                <w:rFonts w:ascii="Arial" w:hAnsi="Arial" w:cs="Arial"/>
                <w:sz w:val="22"/>
                <w:lang w:eastAsia="en-GB"/>
              </w:rPr>
            </w:pPr>
          </w:p>
          <w:p w14:paraId="6E36661F" w14:textId="77777777" w:rsidR="00315A05" w:rsidRPr="00704FD8" w:rsidRDefault="00315A05" w:rsidP="002A0440">
            <w:pPr>
              <w:jc w:val="both"/>
              <w:rPr>
                <w:rFonts w:ascii="Arial" w:hAnsi="Arial" w:cs="Arial"/>
                <w:sz w:val="22"/>
                <w:lang w:eastAsia="en-GB"/>
              </w:rPr>
            </w:pPr>
          </w:p>
          <w:p w14:paraId="38645DC7" w14:textId="77777777" w:rsidR="00315A05" w:rsidRPr="00704FD8" w:rsidRDefault="00315A05" w:rsidP="002A0440">
            <w:pPr>
              <w:jc w:val="both"/>
              <w:rPr>
                <w:rFonts w:ascii="Arial" w:hAnsi="Arial" w:cs="Arial"/>
                <w:sz w:val="22"/>
                <w:lang w:eastAsia="en-GB"/>
              </w:rPr>
            </w:pPr>
          </w:p>
          <w:p w14:paraId="135E58C4" w14:textId="77777777" w:rsidR="00315A05" w:rsidRPr="00704FD8" w:rsidRDefault="00315A05" w:rsidP="002A0440">
            <w:pPr>
              <w:jc w:val="both"/>
              <w:rPr>
                <w:rFonts w:ascii="Arial" w:hAnsi="Arial" w:cs="Arial"/>
                <w:sz w:val="22"/>
                <w:lang w:eastAsia="en-GB"/>
              </w:rPr>
            </w:pPr>
          </w:p>
          <w:p w14:paraId="62EBF9A1" w14:textId="77777777" w:rsidR="00315A05" w:rsidRPr="00704FD8" w:rsidRDefault="00315A05" w:rsidP="002A0440">
            <w:pPr>
              <w:jc w:val="both"/>
              <w:rPr>
                <w:rFonts w:ascii="Arial" w:hAnsi="Arial" w:cs="Arial"/>
                <w:sz w:val="22"/>
                <w:lang w:eastAsia="en-GB"/>
              </w:rPr>
            </w:pPr>
          </w:p>
          <w:p w14:paraId="0C6C2CD5" w14:textId="77777777" w:rsidR="00315A05" w:rsidRPr="00704FD8" w:rsidRDefault="00315A05" w:rsidP="002A0440">
            <w:pPr>
              <w:jc w:val="both"/>
              <w:rPr>
                <w:rFonts w:ascii="Arial" w:hAnsi="Arial" w:cs="Arial"/>
                <w:sz w:val="22"/>
                <w:lang w:eastAsia="en-GB"/>
              </w:rPr>
            </w:pPr>
          </w:p>
          <w:p w14:paraId="709E88E4" w14:textId="77777777" w:rsidR="00315A05" w:rsidRPr="00704FD8" w:rsidRDefault="00315A05" w:rsidP="002A0440">
            <w:pPr>
              <w:jc w:val="both"/>
              <w:rPr>
                <w:rFonts w:ascii="Arial" w:hAnsi="Arial" w:cs="Arial"/>
                <w:sz w:val="22"/>
                <w:lang w:eastAsia="en-GB"/>
              </w:rPr>
            </w:pPr>
          </w:p>
          <w:p w14:paraId="508C98E9" w14:textId="77777777" w:rsidR="00315A05" w:rsidRPr="00704FD8" w:rsidRDefault="00315A05" w:rsidP="002A0440">
            <w:pPr>
              <w:jc w:val="both"/>
              <w:rPr>
                <w:rFonts w:ascii="Arial" w:hAnsi="Arial" w:cs="Arial"/>
                <w:sz w:val="22"/>
                <w:lang w:eastAsia="en-GB"/>
              </w:rPr>
            </w:pPr>
          </w:p>
          <w:p w14:paraId="779F8E76" w14:textId="77777777" w:rsidR="00315A05" w:rsidRPr="00704FD8" w:rsidRDefault="00315A05" w:rsidP="002A0440">
            <w:pPr>
              <w:jc w:val="both"/>
              <w:rPr>
                <w:rFonts w:ascii="Arial" w:hAnsi="Arial" w:cs="Arial"/>
                <w:sz w:val="22"/>
                <w:lang w:eastAsia="en-GB"/>
              </w:rPr>
            </w:pPr>
          </w:p>
          <w:p w14:paraId="7818863E" w14:textId="77777777" w:rsidR="00315A05" w:rsidRPr="00704FD8" w:rsidRDefault="00315A05" w:rsidP="002A0440">
            <w:pPr>
              <w:jc w:val="both"/>
              <w:rPr>
                <w:rFonts w:ascii="Arial" w:hAnsi="Arial" w:cs="Arial"/>
                <w:sz w:val="22"/>
                <w:lang w:eastAsia="en-GB"/>
              </w:rPr>
            </w:pPr>
          </w:p>
          <w:p w14:paraId="44F69B9A" w14:textId="77777777" w:rsidR="00315A05" w:rsidRPr="00704FD8" w:rsidRDefault="00315A05" w:rsidP="002A0440">
            <w:pPr>
              <w:jc w:val="both"/>
              <w:rPr>
                <w:rFonts w:ascii="Arial" w:hAnsi="Arial" w:cs="Arial"/>
                <w:sz w:val="22"/>
                <w:lang w:eastAsia="en-GB"/>
              </w:rPr>
            </w:pPr>
          </w:p>
          <w:p w14:paraId="5F07D11E" w14:textId="77777777" w:rsidR="00315A05" w:rsidRPr="00704FD8" w:rsidRDefault="00315A05" w:rsidP="002A0440">
            <w:pPr>
              <w:jc w:val="both"/>
              <w:rPr>
                <w:rFonts w:ascii="Arial" w:hAnsi="Arial" w:cs="Arial"/>
                <w:sz w:val="22"/>
                <w:lang w:eastAsia="en-GB"/>
              </w:rPr>
            </w:pPr>
          </w:p>
          <w:p w14:paraId="41508A3C" w14:textId="77777777" w:rsidR="00315A05" w:rsidRPr="00704FD8" w:rsidRDefault="00315A05" w:rsidP="002A0440">
            <w:pPr>
              <w:jc w:val="both"/>
              <w:rPr>
                <w:rFonts w:ascii="Arial" w:hAnsi="Arial" w:cs="Arial"/>
                <w:sz w:val="22"/>
                <w:lang w:eastAsia="en-GB"/>
              </w:rPr>
            </w:pPr>
          </w:p>
          <w:p w14:paraId="43D6B1D6" w14:textId="77777777" w:rsidR="00315A05" w:rsidRPr="00704FD8" w:rsidRDefault="00315A05" w:rsidP="002A0440">
            <w:pPr>
              <w:jc w:val="both"/>
              <w:rPr>
                <w:rFonts w:ascii="Arial" w:hAnsi="Arial" w:cs="Arial"/>
                <w:sz w:val="22"/>
                <w:lang w:eastAsia="en-GB"/>
              </w:rPr>
            </w:pPr>
          </w:p>
          <w:p w14:paraId="17DBC151" w14:textId="77777777" w:rsidR="00315A05" w:rsidRPr="00704FD8" w:rsidRDefault="00315A05" w:rsidP="002A0440">
            <w:pPr>
              <w:jc w:val="both"/>
              <w:rPr>
                <w:rFonts w:ascii="Arial" w:hAnsi="Arial" w:cs="Arial"/>
                <w:sz w:val="22"/>
                <w:lang w:eastAsia="en-GB"/>
              </w:rPr>
            </w:pPr>
          </w:p>
          <w:p w14:paraId="6F8BD81B" w14:textId="77777777" w:rsidR="00315A05" w:rsidRPr="00704FD8" w:rsidRDefault="00315A05" w:rsidP="002A0440">
            <w:pPr>
              <w:jc w:val="both"/>
              <w:rPr>
                <w:rFonts w:ascii="Arial" w:hAnsi="Arial" w:cs="Arial"/>
                <w:sz w:val="22"/>
                <w:lang w:eastAsia="en-GB"/>
              </w:rPr>
            </w:pPr>
          </w:p>
          <w:p w14:paraId="2613E9C1" w14:textId="77777777" w:rsidR="00315A05" w:rsidRPr="00704FD8" w:rsidRDefault="00315A05" w:rsidP="002A0440">
            <w:pPr>
              <w:jc w:val="both"/>
              <w:rPr>
                <w:rFonts w:ascii="Arial" w:hAnsi="Arial" w:cs="Arial"/>
                <w:sz w:val="22"/>
                <w:lang w:eastAsia="en-GB"/>
              </w:rPr>
            </w:pPr>
          </w:p>
          <w:p w14:paraId="1037B8A3" w14:textId="77777777" w:rsidR="00315A05" w:rsidRPr="00704FD8" w:rsidRDefault="00315A05" w:rsidP="002A0440">
            <w:pPr>
              <w:jc w:val="both"/>
              <w:rPr>
                <w:rFonts w:ascii="Arial" w:hAnsi="Arial" w:cs="Arial"/>
                <w:sz w:val="22"/>
                <w:lang w:eastAsia="en-GB"/>
              </w:rPr>
            </w:pPr>
          </w:p>
          <w:p w14:paraId="687C6DE0" w14:textId="77777777" w:rsidR="00315A05" w:rsidRPr="00704FD8" w:rsidRDefault="00315A05" w:rsidP="002A0440">
            <w:pPr>
              <w:jc w:val="both"/>
              <w:rPr>
                <w:rFonts w:ascii="Arial" w:hAnsi="Arial" w:cs="Arial"/>
                <w:sz w:val="22"/>
                <w:lang w:eastAsia="en-GB"/>
              </w:rPr>
            </w:pPr>
          </w:p>
          <w:p w14:paraId="5B2F9378" w14:textId="77777777" w:rsidR="00315A05" w:rsidRPr="00704FD8" w:rsidRDefault="00315A05" w:rsidP="002A0440">
            <w:pPr>
              <w:jc w:val="both"/>
              <w:rPr>
                <w:rFonts w:ascii="Arial" w:hAnsi="Arial" w:cs="Arial"/>
                <w:sz w:val="22"/>
                <w:lang w:eastAsia="en-GB"/>
              </w:rPr>
            </w:pPr>
          </w:p>
          <w:p w14:paraId="58E6DD4E" w14:textId="77777777" w:rsidR="00315A05" w:rsidRPr="00704FD8" w:rsidRDefault="00315A05" w:rsidP="002A0440">
            <w:pPr>
              <w:jc w:val="both"/>
              <w:rPr>
                <w:rFonts w:ascii="Arial" w:hAnsi="Arial" w:cs="Arial"/>
                <w:sz w:val="22"/>
                <w:lang w:eastAsia="en-GB"/>
              </w:rPr>
            </w:pPr>
          </w:p>
          <w:p w14:paraId="7D3BEE8F" w14:textId="77777777" w:rsidR="00315A05" w:rsidRPr="00704FD8" w:rsidRDefault="00315A05" w:rsidP="002A0440">
            <w:pPr>
              <w:jc w:val="both"/>
              <w:rPr>
                <w:rFonts w:ascii="Arial" w:hAnsi="Arial" w:cs="Arial"/>
                <w:sz w:val="22"/>
                <w:lang w:eastAsia="en-GB"/>
              </w:rPr>
            </w:pPr>
          </w:p>
          <w:p w14:paraId="3B88899E" w14:textId="77777777" w:rsidR="00315A05" w:rsidRPr="00704FD8" w:rsidRDefault="00315A05" w:rsidP="002A0440">
            <w:pPr>
              <w:jc w:val="both"/>
              <w:rPr>
                <w:rFonts w:ascii="Arial" w:hAnsi="Arial" w:cs="Arial"/>
                <w:sz w:val="22"/>
                <w:lang w:eastAsia="en-GB"/>
              </w:rPr>
            </w:pPr>
          </w:p>
          <w:p w14:paraId="69E2BB2B" w14:textId="77777777" w:rsidR="00315A05" w:rsidRPr="00704FD8" w:rsidRDefault="00315A05" w:rsidP="002A0440">
            <w:pPr>
              <w:jc w:val="both"/>
              <w:rPr>
                <w:rFonts w:ascii="Arial" w:hAnsi="Arial" w:cs="Arial"/>
                <w:sz w:val="22"/>
                <w:lang w:eastAsia="en-GB"/>
              </w:rPr>
            </w:pPr>
          </w:p>
          <w:p w14:paraId="57C0D796" w14:textId="77777777" w:rsidR="00315A05" w:rsidRPr="00704FD8" w:rsidRDefault="00315A05" w:rsidP="002A0440">
            <w:pPr>
              <w:jc w:val="both"/>
              <w:rPr>
                <w:rFonts w:ascii="Arial" w:hAnsi="Arial" w:cs="Arial"/>
                <w:sz w:val="22"/>
                <w:lang w:eastAsia="en-GB"/>
              </w:rPr>
            </w:pPr>
          </w:p>
          <w:p w14:paraId="0D142F6F" w14:textId="77777777" w:rsidR="00315A05" w:rsidRPr="00704FD8" w:rsidRDefault="00315A05" w:rsidP="002A0440">
            <w:pPr>
              <w:jc w:val="both"/>
              <w:rPr>
                <w:rFonts w:ascii="Arial" w:hAnsi="Arial" w:cs="Arial"/>
                <w:sz w:val="22"/>
                <w:lang w:eastAsia="en-GB"/>
              </w:rPr>
            </w:pPr>
          </w:p>
          <w:p w14:paraId="4475AD14" w14:textId="77777777" w:rsidR="00315A05" w:rsidRPr="00704FD8" w:rsidRDefault="00315A05" w:rsidP="002A0440">
            <w:pPr>
              <w:jc w:val="both"/>
              <w:rPr>
                <w:rFonts w:ascii="Arial" w:hAnsi="Arial" w:cs="Arial"/>
                <w:sz w:val="22"/>
                <w:lang w:eastAsia="en-GB"/>
              </w:rPr>
            </w:pPr>
          </w:p>
          <w:p w14:paraId="120C4E94" w14:textId="77777777" w:rsidR="00315A05" w:rsidRPr="00704FD8" w:rsidRDefault="00315A05" w:rsidP="002A0440">
            <w:pPr>
              <w:jc w:val="both"/>
              <w:rPr>
                <w:rFonts w:ascii="Arial" w:hAnsi="Arial" w:cs="Arial"/>
                <w:sz w:val="22"/>
                <w:lang w:eastAsia="en-GB"/>
              </w:rPr>
            </w:pPr>
          </w:p>
          <w:p w14:paraId="42AFC42D" w14:textId="77777777" w:rsidR="00315A05" w:rsidRPr="00704FD8" w:rsidRDefault="00315A05" w:rsidP="002A0440">
            <w:pPr>
              <w:jc w:val="both"/>
              <w:rPr>
                <w:rFonts w:ascii="Arial" w:hAnsi="Arial" w:cs="Arial"/>
                <w:sz w:val="22"/>
                <w:lang w:eastAsia="en-GB"/>
              </w:rPr>
            </w:pPr>
          </w:p>
          <w:p w14:paraId="271CA723" w14:textId="77777777" w:rsidR="00315A05" w:rsidRPr="00704FD8" w:rsidRDefault="00315A05" w:rsidP="002A0440">
            <w:pPr>
              <w:jc w:val="both"/>
              <w:rPr>
                <w:rFonts w:ascii="Arial" w:hAnsi="Arial" w:cs="Arial"/>
                <w:sz w:val="22"/>
                <w:lang w:eastAsia="en-GB"/>
              </w:rPr>
            </w:pPr>
          </w:p>
          <w:p w14:paraId="75FBE423" w14:textId="77777777" w:rsidR="00315A05" w:rsidRPr="00704FD8" w:rsidRDefault="00315A05" w:rsidP="002A0440">
            <w:pPr>
              <w:jc w:val="both"/>
              <w:rPr>
                <w:rFonts w:ascii="Arial" w:hAnsi="Arial" w:cs="Arial"/>
                <w:sz w:val="22"/>
                <w:lang w:eastAsia="en-GB"/>
              </w:rPr>
            </w:pPr>
          </w:p>
        </w:tc>
      </w:tr>
    </w:tbl>
    <w:p w14:paraId="2D3F0BEC" w14:textId="77777777" w:rsidR="00315A05" w:rsidRPr="00704FD8" w:rsidRDefault="00315A05" w:rsidP="002A0440">
      <w:pPr>
        <w:jc w:val="both"/>
        <w:rPr>
          <w:rFonts w:ascii="Arial" w:hAnsi="Arial" w:cs="Arial"/>
          <w:sz w:val="22"/>
          <w:lang w:eastAsia="en-GB"/>
        </w:rPr>
      </w:pPr>
    </w:p>
    <w:p w14:paraId="75CF4315" w14:textId="77777777" w:rsidR="00315A05" w:rsidRPr="00704FD8" w:rsidRDefault="00315A05" w:rsidP="002A0440">
      <w:pPr>
        <w:jc w:val="both"/>
        <w:rPr>
          <w:rFonts w:ascii="Arial" w:hAnsi="Arial" w:cs="Arial"/>
          <w:b/>
          <w:sz w:val="22"/>
          <w:lang w:eastAsia="en-GB"/>
        </w:rPr>
      </w:pPr>
    </w:p>
    <w:p w14:paraId="3101716D" w14:textId="34064BC3" w:rsidR="00C61E4A" w:rsidRPr="00704FD8" w:rsidRDefault="7D10038E" w:rsidP="7B1E9B57">
      <w:pPr>
        <w:jc w:val="both"/>
        <w:rPr>
          <w:rFonts w:ascii="Arial" w:hAnsi="Arial" w:cs="Arial"/>
          <w:b/>
          <w:bCs/>
          <w:sz w:val="22"/>
          <w:szCs w:val="22"/>
          <w:lang w:eastAsia="en-GB"/>
        </w:rPr>
      </w:pPr>
      <w:r w:rsidRPr="7B1E9B57">
        <w:rPr>
          <w:rFonts w:ascii="Arial" w:hAnsi="Arial" w:cs="Arial"/>
          <w:b/>
          <w:bCs/>
          <w:sz w:val="22"/>
          <w:szCs w:val="22"/>
          <w:lang w:eastAsia="en-GB"/>
        </w:rPr>
        <w:t>D</w:t>
      </w:r>
      <w:r w:rsidR="00C61E4A" w:rsidRPr="7B1E9B57">
        <w:rPr>
          <w:rFonts w:ascii="Arial" w:hAnsi="Arial" w:cs="Arial"/>
          <w:b/>
          <w:bCs/>
          <w:sz w:val="22"/>
          <w:szCs w:val="22"/>
          <w:lang w:eastAsia="en-GB"/>
        </w:rPr>
        <w:t>ate:</w:t>
      </w:r>
    </w:p>
    <w:p w14:paraId="39B6B1D1" w14:textId="77777777" w:rsidR="00315A05" w:rsidRPr="00704FD8" w:rsidRDefault="00315A05" w:rsidP="002A0440">
      <w:pPr>
        <w:jc w:val="both"/>
        <w:rPr>
          <w:rFonts w:ascii="Arial" w:hAnsi="Arial" w:cs="Arial"/>
          <w:lang w:eastAsia="en-GB"/>
        </w:rPr>
      </w:pPr>
      <w:r w:rsidRPr="00704FD8">
        <w:rPr>
          <w:rFonts w:ascii="Arial" w:hAnsi="Arial" w:cs="Arial"/>
          <w:lang w:eastAsia="en-GB"/>
        </w:rPr>
        <w:t xml:space="preserve">    </w:t>
      </w:r>
    </w:p>
    <w:p w14:paraId="269E314A" w14:textId="77777777" w:rsidR="00315A05" w:rsidRPr="00704FD8" w:rsidRDefault="00315A05" w:rsidP="002A0440">
      <w:pPr>
        <w:jc w:val="both"/>
        <w:rPr>
          <w:rFonts w:ascii="Arial" w:hAnsi="Arial" w:cs="Arial"/>
          <w:sz w:val="22"/>
          <w:lang w:eastAsia="en-GB"/>
        </w:rPr>
      </w:pPr>
    </w:p>
    <w:p w14:paraId="47341341" w14:textId="77777777" w:rsidR="00315A05" w:rsidRPr="00704FD8" w:rsidRDefault="00315A05" w:rsidP="002A0440">
      <w:pPr>
        <w:jc w:val="both"/>
        <w:rPr>
          <w:rFonts w:ascii="Arial" w:hAnsi="Arial" w:cs="Arial"/>
          <w:sz w:val="22"/>
          <w:lang w:eastAsia="en-GB"/>
        </w:rPr>
      </w:pPr>
    </w:p>
    <w:p w14:paraId="42EF2083" w14:textId="77777777" w:rsidR="00315A05" w:rsidRPr="00704FD8" w:rsidRDefault="00315A05" w:rsidP="002A0440">
      <w:pPr>
        <w:jc w:val="both"/>
        <w:rPr>
          <w:rFonts w:ascii="Arial" w:hAnsi="Arial" w:cs="Arial"/>
          <w:sz w:val="22"/>
          <w:lang w:eastAsia="en-GB"/>
        </w:rPr>
      </w:pPr>
    </w:p>
    <w:p w14:paraId="7B40C951" w14:textId="77777777" w:rsidR="00315A05" w:rsidRPr="00704FD8" w:rsidRDefault="00315A05" w:rsidP="002A0440">
      <w:pPr>
        <w:jc w:val="both"/>
        <w:rPr>
          <w:rFonts w:ascii="Arial" w:hAnsi="Arial" w:cs="Arial"/>
          <w:sz w:val="22"/>
          <w:lang w:eastAsia="en-GB"/>
        </w:rPr>
      </w:pPr>
    </w:p>
    <w:p w14:paraId="4B4D7232" w14:textId="77777777" w:rsidR="00315A05" w:rsidRPr="00704FD8" w:rsidRDefault="00315A05" w:rsidP="002A0440">
      <w:pPr>
        <w:jc w:val="both"/>
        <w:rPr>
          <w:rFonts w:ascii="Arial" w:hAnsi="Arial" w:cs="Arial"/>
          <w:sz w:val="22"/>
          <w:lang w:eastAsia="en-GB"/>
        </w:rPr>
      </w:pPr>
    </w:p>
    <w:p w14:paraId="2093CA67" w14:textId="77777777" w:rsidR="00315A05" w:rsidRDefault="00315A05" w:rsidP="002A0440">
      <w:pPr>
        <w:jc w:val="both"/>
        <w:rPr>
          <w:rFonts w:ascii="Arial" w:hAnsi="Arial" w:cs="Arial"/>
        </w:rPr>
      </w:pPr>
    </w:p>
    <w:p w14:paraId="50BC888B" w14:textId="77777777" w:rsidR="00704FD8" w:rsidRDefault="00704FD8" w:rsidP="002A0440">
      <w:pPr>
        <w:jc w:val="both"/>
        <w:rPr>
          <w:rFonts w:ascii="Arial" w:hAnsi="Arial" w:cs="Arial"/>
        </w:rPr>
      </w:pPr>
    </w:p>
    <w:p w14:paraId="69A160DA" w14:textId="0DD7E54A" w:rsidR="7B1E9B57" w:rsidRDefault="7B1E9B57" w:rsidP="7B1E9B57">
      <w:pPr>
        <w:pStyle w:val="Default"/>
        <w:ind w:left="567" w:hanging="567"/>
        <w:jc w:val="both"/>
        <w:rPr>
          <w:rFonts w:ascii="Arial" w:hAnsi="Arial" w:cs="Arial"/>
        </w:rPr>
      </w:pPr>
    </w:p>
    <w:p w14:paraId="775C509E" w14:textId="3E28F3EC" w:rsidR="7B1E9B57" w:rsidRDefault="7B1E9B57" w:rsidP="7B1E9B57">
      <w:pPr>
        <w:pStyle w:val="Default"/>
        <w:ind w:left="567" w:hanging="567"/>
        <w:jc w:val="both"/>
        <w:rPr>
          <w:rFonts w:ascii="Arial" w:hAnsi="Arial" w:cs="Arial"/>
        </w:rPr>
      </w:pPr>
    </w:p>
    <w:p w14:paraId="10861DEC" w14:textId="32FB02A7" w:rsidR="7B1E9B57" w:rsidRDefault="7B1E9B57" w:rsidP="7B1E9B57">
      <w:pPr>
        <w:pStyle w:val="Default"/>
        <w:ind w:left="567" w:hanging="567"/>
        <w:jc w:val="both"/>
        <w:rPr>
          <w:rFonts w:ascii="Arial" w:hAnsi="Arial" w:cs="Arial"/>
        </w:rPr>
      </w:pPr>
    </w:p>
    <w:p w14:paraId="441E455E" w14:textId="2EB8BE6C" w:rsidR="7B1E9B57" w:rsidRDefault="7B1E9B57" w:rsidP="7B1E9B57">
      <w:pPr>
        <w:pStyle w:val="Default"/>
        <w:ind w:left="567" w:hanging="567"/>
        <w:jc w:val="both"/>
        <w:rPr>
          <w:rFonts w:ascii="Arial" w:hAnsi="Arial" w:cs="Arial"/>
        </w:rPr>
      </w:pPr>
    </w:p>
    <w:p w14:paraId="2729E2E6" w14:textId="77777777" w:rsidR="0039538C" w:rsidRDefault="0039538C" w:rsidP="00704FD8">
      <w:pPr>
        <w:pStyle w:val="Default"/>
        <w:ind w:left="567" w:hanging="567"/>
        <w:jc w:val="both"/>
        <w:rPr>
          <w:rFonts w:ascii="Arial" w:hAnsi="Arial" w:cs="Arial"/>
        </w:rPr>
      </w:pPr>
    </w:p>
    <w:p w14:paraId="3A850548" w14:textId="70953547" w:rsidR="00704FD8" w:rsidRPr="00704FD8" w:rsidRDefault="00704FD8" w:rsidP="00704FD8">
      <w:pPr>
        <w:pStyle w:val="Default"/>
        <w:ind w:left="567" w:hanging="567"/>
        <w:jc w:val="both"/>
        <w:rPr>
          <w:rFonts w:ascii="Arial" w:hAnsi="Arial" w:cs="Arial"/>
        </w:rPr>
      </w:pPr>
      <w:r w:rsidRPr="00704FD8">
        <w:rPr>
          <w:rFonts w:ascii="Arial" w:hAnsi="Arial" w:cs="Arial"/>
        </w:rPr>
        <w:lastRenderedPageBreak/>
        <w:t>East Midlands Education Trust</w:t>
      </w:r>
    </w:p>
    <w:p w14:paraId="55ADB790" w14:textId="77777777" w:rsidR="001E3506" w:rsidRDefault="00704FD8" w:rsidP="00704FD8">
      <w:pPr>
        <w:pStyle w:val="Default"/>
        <w:ind w:left="567" w:hanging="567"/>
        <w:jc w:val="both"/>
        <w:rPr>
          <w:rFonts w:ascii="Arial" w:hAnsi="Arial" w:cs="Arial"/>
        </w:rPr>
      </w:pPr>
      <w:r>
        <w:rPr>
          <w:rFonts w:ascii="Arial" w:hAnsi="Arial" w:cs="Arial"/>
        </w:rPr>
        <w:t xml:space="preserve">SUBJECT ACCESS REQUEST </w:t>
      </w:r>
      <w:r w:rsidRPr="00704FD8">
        <w:rPr>
          <w:rFonts w:ascii="Arial" w:hAnsi="Arial" w:cs="Arial"/>
        </w:rPr>
        <w:t>COMPLAINTS POLICY</w:t>
      </w:r>
      <w:r w:rsidR="001E3506">
        <w:rPr>
          <w:rFonts w:ascii="Arial" w:hAnsi="Arial" w:cs="Arial"/>
        </w:rPr>
        <w:t xml:space="preserve"> – please note this is a Trust process separate</w:t>
      </w:r>
    </w:p>
    <w:p w14:paraId="1C28614B" w14:textId="67F24E2B" w:rsidR="00704FD8" w:rsidRPr="00704FD8" w:rsidRDefault="001E3506" w:rsidP="00704FD8">
      <w:pPr>
        <w:pStyle w:val="Default"/>
        <w:ind w:left="567" w:hanging="567"/>
        <w:jc w:val="both"/>
        <w:rPr>
          <w:rFonts w:ascii="Arial" w:hAnsi="Arial" w:cs="Arial"/>
        </w:rPr>
      </w:pPr>
      <w:r>
        <w:rPr>
          <w:rFonts w:ascii="Arial" w:hAnsi="Arial" w:cs="Arial"/>
        </w:rPr>
        <w:t>from the school.</w:t>
      </w:r>
    </w:p>
    <w:p w14:paraId="54292E52" w14:textId="492318AA" w:rsidR="00704FD8" w:rsidRPr="00704FD8" w:rsidRDefault="00704FD8" w:rsidP="00704FD8">
      <w:pPr>
        <w:pStyle w:val="Heading1"/>
        <w:rPr>
          <w:rFonts w:ascii="Arial" w:hAnsi="Arial" w:cs="Arial"/>
        </w:rPr>
      </w:pPr>
      <w:bookmarkStart w:id="12" w:name="_Toc221825957"/>
      <w:r w:rsidRPr="00704FD8">
        <w:rPr>
          <w:rFonts w:ascii="Arial" w:hAnsi="Arial" w:cs="Arial"/>
        </w:rPr>
        <w:t xml:space="preserve">Appendix </w:t>
      </w:r>
      <w:r>
        <w:rPr>
          <w:rFonts w:ascii="Arial" w:hAnsi="Arial" w:cs="Arial"/>
        </w:rPr>
        <w:t>C</w:t>
      </w:r>
      <w:bookmarkEnd w:id="12"/>
    </w:p>
    <w:p w14:paraId="4AE2E2D8" w14:textId="77777777" w:rsidR="00704FD8" w:rsidRPr="00704FD8" w:rsidRDefault="00704FD8" w:rsidP="00704FD8">
      <w:pPr>
        <w:ind w:left="567" w:hanging="567"/>
        <w:jc w:val="both"/>
        <w:rPr>
          <w:rFonts w:ascii="Arial" w:hAnsi="Arial" w:cs="Arial"/>
          <w:b/>
        </w:rPr>
      </w:pPr>
    </w:p>
    <w:p w14:paraId="7D255740" w14:textId="77777777" w:rsidR="00704FD8" w:rsidRPr="00704FD8" w:rsidRDefault="00704FD8" w:rsidP="00704FD8">
      <w:pPr>
        <w:jc w:val="both"/>
        <w:rPr>
          <w:rFonts w:ascii="Arial" w:hAnsi="Arial" w:cs="Arial"/>
          <w:b/>
        </w:rPr>
      </w:pPr>
      <w:r w:rsidRPr="00704FD8">
        <w:rPr>
          <w:rFonts w:ascii="Arial" w:hAnsi="Arial" w:cs="Arial"/>
          <w:b/>
        </w:rPr>
        <w:t xml:space="preserve">SCHOOL NAME:                                                                            </w:t>
      </w:r>
    </w:p>
    <w:p w14:paraId="1C9129D7" w14:textId="77777777" w:rsidR="00704FD8" w:rsidRPr="00704FD8" w:rsidRDefault="00704FD8" w:rsidP="00704FD8">
      <w:pPr>
        <w:jc w:val="both"/>
        <w:rPr>
          <w:rFonts w:ascii="Arial" w:hAnsi="Arial" w:cs="Arial"/>
          <w:b/>
        </w:rPr>
      </w:pPr>
    </w:p>
    <w:p w14:paraId="07FECCB0" w14:textId="0C23C7E4" w:rsidR="00704FD8" w:rsidRPr="00704FD8" w:rsidRDefault="001E3506" w:rsidP="00704FD8">
      <w:pPr>
        <w:jc w:val="both"/>
        <w:rPr>
          <w:rFonts w:ascii="Arial" w:hAnsi="Arial" w:cs="Arial"/>
          <w:b/>
        </w:rPr>
      </w:pPr>
      <w:r>
        <w:rPr>
          <w:rFonts w:ascii="Arial" w:hAnsi="Arial" w:cs="Arial"/>
          <w:b/>
        </w:rPr>
        <w:t xml:space="preserve">SAR </w:t>
      </w:r>
      <w:r w:rsidR="00704FD8" w:rsidRPr="00704FD8">
        <w:rPr>
          <w:rFonts w:ascii="Arial" w:hAnsi="Arial" w:cs="Arial"/>
          <w:b/>
        </w:rPr>
        <w:t>Complaints Form</w:t>
      </w:r>
    </w:p>
    <w:p w14:paraId="54FF3C86" w14:textId="77777777" w:rsidR="00704FD8" w:rsidRPr="00704FD8" w:rsidRDefault="00704FD8" w:rsidP="00704FD8">
      <w:pPr>
        <w:jc w:val="both"/>
        <w:rPr>
          <w:rFonts w:ascii="Arial" w:hAnsi="Arial" w:cs="Arial"/>
          <w:b/>
        </w:rPr>
      </w:pPr>
    </w:p>
    <w:p w14:paraId="265670DC" w14:textId="7D6D8FD7" w:rsidR="00704FD8" w:rsidRDefault="00704FD8" w:rsidP="0039538C">
      <w:pPr>
        <w:jc w:val="both"/>
        <w:rPr>
          <w:rFonts w:ascii="Arial" w:hAnsi="Arial" w:cs="Arial"/>
        </w:rPr>
      </w:pPr>
      <w:r w:rsidRPr="7B1E9B57">
        <w:rPr>
          <w:rFonts w:ascii="Arial" w:hAnsi="Arial" w:cs="Arial"/>
          <w:b/>
          <w:bCs/>
        </w:rPr>
        <w:t>Please complete and return this form to the Trust Governance Executive</w:t>
      </w:r>
      <w:r w:rsidR="7AF08CEE" w:rsidRPr="7B1E9B57">
        <w:rPr>
          <w:rFonts w:ascii="Arial" w:hAnsi="Arial" w:cs="Arial"/>
          <w:b/>
          <w:bCs/>
        </w:rPr>
        <w:t xml:space="preserve"> </w:t>
      </w:r>
      <w:r w:rsidR="735E0665" w:rsidRPr="7B1E9B57">
        <w:rPr>
          <w:rFonts w:ascii="Arial" w:hAnsi="Arial" w:cs="Arial"/>
        </w:rPr>
        <w:t>c/o The West Bridgford</w:t>
      </w:r>
      <w:r w:rsidR="0039538C">
        <w:rPr>
          <w:rFonts w:ascii="Arial" w:hAnsi="Arial" w:cs="Arial"/>
        </w:rPr>
        <w:t xml:space="preserve"> </w:t>
      </w:r>
      <w:r w:rsidR="735E0665" w:rsidRPr="7B1E9B57">
        <w:rPr>
          <w:rFonts w:ascii="Arial" w:hAnsi="Arial" w:cs="Arial"/>
        </w:rPr>
        <w:t>School</w:t>
      </w:r>
      <w:r w:rsidR="0039538C">
        <w:rPr>
          <w:rFonts w:ascii="Arial" w:hAnsi="Arial" w:cs="Arial"/>
        </w:rPr>
        <w:t>,</w:t>
      </w:r>
      <w:r w:rsidR="735E0665" w:rsidRPr="7B1E9B57">
        <w:rPr>
          <w:rFonts w:ascii="Arial" w:hAnsi="Arial" w:cs="Arial"/>
        </w:rPr>
        <w:t xml:space="preserve"> Loughborough Road</w:t>
      </w:r>
      <w:r w:rsidR="0039538C">
        <w:rPr>
          <w:rFonts w:ascii="Arial" w:hAnsi="Arial" w:cs="Arial"/>
        </w:rPr>
        <w:t>,</w:t>
      </w:r>
      <w:r w:rsidR="735E0665" w:rsidRPr="7B1E9B57">
        <w:rPr>
          <w:rFonts w:ascii="Arial" w:hAnsi="Arial" w:cs="Arial"/>
        </w:rPr>
        <w:t xml:space="preserve"> West Bridgford</w:t>
      </w:r>
      <w:r w:rsidR="0039538C">
        <w:rPr>
          <w:rFonts w:ascii="Arial" w:hAnsi="Arial" w:cs="Arial"/>
        </w:rPr>
        <w:t>,</w:t>
      </w:r>
      <w:r w:rsidR="735E0665" w:rsidRPr="7B1E9B57">
        <w:rPr>
          <w:rFonts w:ascii="Arial" w:hAnsi="Arial" w:cs="Arial"/>
        </w:rPr>
        <w:t xml:space="preserve"> Nottingham NG2 7FA.</w:t>
      </w:r>
    </w:p>
    <w:p w14:paraId="4C6A6BF7" w14:textId="77777777" w:rsidR="00704FD8" w:rsidRPr="00704FD8" w:rsidRDefault="00704FD8" w:rsidP="00704FD8">
      <w:pPr>
        <w:jc w:val="both"/>
        <w:rPr>
          <w:rFonts w:ascii="Arial" w:hAnsi="Arial" w:cs="Arial"/>
        </w:rPr>
      </w:pPr>
    </w:p>
    <w:p w14:paraId="29BCCC28" w14:textId="52F4FA63" w:rsidR="00704FD8" w:rsidRPr="00704FD8" w:rsidRDefault="00704FD8" w:rsidP="00704FD8">
      <w:pPr>
        <w:jc w:val="both"/>
        <w:rPr>
          <w:rFonts w:ascii="Arial" w:hAnsi="Arial" w:cs="Arial"/>
        </w:rPr>
      </w:pPr>
      <w:r w:rsidRPr="00704FD8">
        <w:rPr>
          <w:rFonts w:ascii="Arial" w:hAnsi="Arial" w:cs="Arial"/>
        </w:rPr>
        <w:t xml:space="preserve">Please ensure that you have made every effort to informally resolve your complaint with the relevant </w:t>
      </w:r>
      <w:r w:rsidR="00DC694B">
        <w:rPr>
          <w:rFonts w:ascii="Arial" w:hAnsi="Arial" w:cs="Arial"/>
        </w:rPr>
        <w:t>school</w:t>
      </w:r>
      <w:r w:rsidRPr="00704FD8">
        <w:rPr>
          <w:rFonts w:ascii="Arial" w:hAnsi="Arial" w:cs="Arial"/>
        </w:rPr>
        <w:t xml:space="preserve"> before completing this form</w:t>
      </w:r>
      <w:r w:rsidR="00DC694B">
        <w:rPr>
          <w:rFonts w:ascii="Arial" w:hAnsi="Arial" w:cs="Arial"/>
        </w:rPr>
        <w:t>.</w:t>
      </w:r>
    </w:p>
    <w:p w14:paraId="4AF0E3D0" w14:textId="77777777" w:rsidR="00704FD8" w:rsidRPr="00704FD8" w:rsidRDefault="00704FD8" w:rsidP="00704FD8">
      <w:pPr>
        <w:jc w:val="both"/>
        <w:rPr>
          <w:rFonts w:ascii="Arial" w:hAnsi="Arial" w:cs="Arial"/>
          <w:b/>
        </w:rPr>
      </w:pPr>
    </w:p>
    <w:tbl>
      <w:tblPr>
        <w:tblStyle w:val="TableGrid"/>
        <w:tblW w:w="5000" w:type="pct"/>
        <w:tblLook w:val="04A0" w:firstRow="1" w:lastRow="0" w:firstColumn="1" w:lastColumn="0" w:noHBand="0" w:noVBand="1"/>
      </w:tblPr>
      <w:tblGrid>
        <w:gridCol w:w="10682"/>
        <w:gridCol w:w="86"/>
        <w:gridCol w:w="22"/>
      </w:tblGrid>
      <w:tr w:rsidR="00704FD8" w:rsidRPr="00704FD8" w14:paraId="4B993ADA" w14:textId="77777777">
        <w:tc>
          <w:tcPr>
            <w:tcW w:w="5000" w:type="pct"/>
            <w:gridSpan w:val="3"/>
          </w:tcPr>
          <w:p w14:paraId="16606EC4" w14:textId="77777777" w:rsidR="00704FD8" w:rsidRPr="00704FD8" w:rsidRDefault="00704FD8">
            <w:pPr>
              <w:jc w:val="both"/>
              <w:rPr>
                <w:rFonts w:ascii="Arial" w:hAnsi="Arial" w:cs="Arial"/>
              </w:rPr>
            </w:pPr>
          </w:p>
          <w:p w14:paraId="18468AD5" w14:textId="77777777" w:rsidR="00DC694B" w:rsidRPr="00DC694B" w:rsidRDefault="00DC694B" w:rsidP="00DC694B">
            <w:pPr>
              <w:jc w:val="both"/>
              <w:rPr>
                <w:rFonts w:ascii="Arial" w:hAnsi="Arial" w:cs="Arial"/>
                <w:b/>
                <w:bCs/>
              </w:rPr>
            </w:pPr>
            <w:r w:rsidRPr="00DC694B">
              <w:rPr>
                <w:rFonts w:ascii="Arial" w:hAnsi="Arial" w:cs="Arial"/>
                <w:b/>
                <w:bCs/>
              </w:rPr>
              <w:t>Your Details</w:t>
            </w:r>
          </w:p>
          <w:p w14:paraId="7764DB2F" w14:textId="77777777" w:rsidR="00DC694B" w:rsidRDefault="00DC694B" w:rsidP="00DC694B">
            <w:pPr>
              <w:jc w:val="both"/>
              <w:rPr>
                <w:rFonts w:ascii="Arial" w:hAnsi="Arial" w:cs="Arial"/>
                <w:b/>
                <w:bCs/>
              </w:rPr>
            </w:pPr>
          </w:p>
          <w:p w14:paraId="6548C832" w14:textId="14E02E82" w:rsidR="00DC694B" w:rsidRPr="00DC694B" w:rsidRDefault="00DC694B" w:rsidP="00DC694B">
            <w:pPr>
              <w:jc w:val="both"/>
              <w:rPr>
                <w:rFonts w:ascii="Arial" w:hAnsi="Arial" w:cs="Arial"/>
              </w:rPr>
            </w:pPr>
            <w:r w:rsidRPr="00DC694B">
              <w:rPr>
                <w:rFonts w:ascii="Arial" w:hAnsi="Arial" w:cs="Arial"/>
              </w:rPr>
              <w:t>Full name:</w:t>
            </w:r>
          </w:p>
          <w:p w14:paraId="02427A2B" w14:textId="77777777" w:rsidR="00DC694B" w:rsidRPr="00673C6A" w:rsidRDefault="00DC694B" w:rsidP="00DC694B">
            <w:pPr>
              <w:jc w:val="both"/>
              <w:rPr>
                <w:rFonts w:ascii="Arial" w:hAnsi="Arial" w:cs="Arial"/>
              </w:rPr>
            </w:pPr>
          </w:p>
          <w:p w14:paraId="3435168F" w14:textId="73398F7C" w:rsidR="00DC694B" w:rsidRPr="00DC694B" w:rsidRDefault="00DC694B" w:rsidP="00DC694B">
            <w:pPr>
              <w:jc w:val="both"/>
              <w:rPr>
                <w:rFonts w:ascii="Arial" w:hAnsi="Arial" w:cs="Arial"/>
              </w:rPr>
            </w:pPr>
            <w:r w:rsidRPr="00DC694B">
              <w:rPr>
                <w:rFonts w:ascii="Arial" w:hAnsi="Arial" w:cs="Arial"/>
              </w:rPr>
              <w:t>Address:</w:t>
            </w:r>
          </w:p>
          <w:p w14:paraId="26B5E38E" w14:textId="77777777" w:rsidR="00DC694B" w:rsidRPr="00673C6A" w:rsidRDefault="00DC694B" w:rsidP="00DC694B">
            <w:pPr>
              <w:jc w:val="both"/>
              <w:rPr>
                <w:rFonts w:ascii="Arial" w:hAnsi="Arial" w:cs="Arial"/>
              </w:rPr>
            </w:pPr>
          </w:p>
          <w:p w14:paraId="73AF311B" w14:textId="4B55694F" w:rsidR="00DC694B" w:rsidRPr="00DC694B" w:rsidRDefault="00DC694B" w:rsidP="00DC694B">
            <w:pPr>
              <w:jc w:val="both"/>
              <w:rPr>
                <w:rFonts w:ascii="Arial" w:hAnsi="Arial" w:cs="Arial"/>
              </w:rPr>
            </w:pPr>
            <w:r w:rsidRPr="00DC694B">
              <w:rPr>
                <w:rFonts w:ascii="Arial" w:hAnsi="Arial" w:cs="Arial"/>
              </w:rPr>
              <w:t>Email address:</w:t>
            </w:r>
          </w:p>
          <w:p w14:paraId="0E17EA14" w14:textId="77777777" w:rsidR="00DC694B" w:rsidRPr="00673C6A" w:rsidRDefault="00DC694B" w:rsidP="00DC694B">
            <w:pPr>
              <w:jc w:val="both"/>
              <w:rPr>
                <w:rFonts w:ascii="Arial" w:hAnsi="Arial" w:cs="Arial"/>
              </w:rPr>
            </w:pPr>
          </w:p>
          <w:p w14:paraId="22FBCBC0" w14:textId="2AE77FA0" w:rsidR="00DC694B" w:rsidRPr="00DC694B" w:rsidRDefault="00DC694B" w:rsidP="00DC694B">
            <w:pPr>
              <w:jc w:val="both"/>
              <w:rPr>
                <w:rFonts w:ascii="Arial" w:hAnsi="Arial" w:cs="Arial"/>
              </w:rPr>
            </w:pPr>
            <w:r w:rsidRPr="00DC694B">
              <w:rPr>
                <w:rFonts w:ascii="Arial" w:hAnsi="Arial" w:cs="Arial"/>
              </w:rPr>
              <w:t>Telephone number:</w:t>
            </w:r>
          </w:p>
          <w:p w14:paraId="69AA34ED" w14:textId="77777777" w:rsidR="00DC694B" w:rsidRPr="00673C6A" w:rsidRDefault="00DC694B">
            <w:pPr>
              <w:jc w:val="both"/>
              <w:rPr>
                <w:rFonts w:ascii="Arial" w:hAnsi="Arial" w:cs="Arial"/>
              </w:rPr>
            </w:pPr>
          </w:p>
          <w:p w14:paraId="2C593364" w14:textId="2BCCC6C3" w:rsidR="00704FD8" w:rsidRPr="00673C6A" w:rsidRDefault="00673C6A">
            <w:pPr>
              <w:jc w:val="both"/>
              <w:rPr>
                <w:rFonts w:ascii="Arial" w:hAnsi="Arial" w:cs="Arial"/>
              </w:rPr>
            </w:pPr>
            <w:r w:rsidRPr="00673C6A">
              <w:rPr>
                <w:rFonts w:ascii="Arial" w:hAnsi="Arial" w:cs="Arial"/>
              </w:rPr>
              <w:t>Name of Student:</w:t>
            </w:r>
          </w:p>
          <w:p w14:paraId="75154231" w14:textId="77777777" w:rsidR="00704FD8" w:rsidRPr="00704FD8" w:rsidRDefault="00704FD8">
            <w:pPr>
              <w:jc w:val="both"/>
              <w:rPr>
                <w:rFonts w:ascii="Arial" w:hAnsi="Arial" w:cs="Arial"/>
                <w:b/>
              </w:rPr>
            </w:pPr>
          </w:p>
        </w:tc>
      </w:tr>
      <w:tr w:rsidR="00704FD8" w:rsidRPr="00704FD8" w14:paraId="1D539E3D" w14:textId="77777777">
        <w:trPr>
          <w:gridAfter w:val="1"/>
          <w:wAfter w:w="10" w:type="pct"/>
        </w:trPr>
        <w:tc>
          <w:tcPr>
            <w:tcW w:w="4990" w:type="pct"/>
            <w:gridSpan w:val="2"/>
          </w:tcPr>
          <w:p w14:paraId="50738A25" w14:textId="77777777" w:rsidR="00704FD8" w:rsidRPr="00704FD8" w:rsidRDefault="00704FD8">
            <w:pPr>
              <w:jc w:val="both"/>
              <w:rPr>
                <w:rFonts w:ascii="Arial" w:hAnsi="Arial" w:cs="Arial"/>
              </w:rPr>
            </w:pPr>
          </w:p>
          <w:p w14:paraId="686615B0" w14:textId="6D5D4A93" w:rsidR="00DC694B" w:rsidRPr="00DC694B" w:rsidRDefault="00DC694B" w:rsidP="00DC694B">
            <w:pPr>
              <w:jc w:val="both"/>
              <w:rPr>
                <w:rFonts w:ascii="Arial" w:hAnsi="Arial" w:cs="Arial"/>
                <w:b/>
                <w:bCs/>
              </w:rPr>
            </w:pPr>
            <w:r w:rsidRPr="00DC694B">
              <w:rPr>
                <w:rFonts w:ascii="Arial" w:hAnsi="Arial" w:cs="Arial"/>
                <w:b/>
                <w:bCs/>
              </w:rPr>
              <w:t xml:space="preserve">Organisation </w:t>
            </w:r>
            <w:r w:rsidR="0039538C">
              <w:rPr>
                <w:rFonts w:ascii="Arial" w:hAnsi="Arial" w:cs="Arial"/>
                <w:b/>
                <w:bCs/>
              </w:rPr>
              <w:t>y</w:t>
            </w:r>
            <w:r w:rsidRPr="00DC694B">
              <w:rPr>
                <w:rFonts w:ascii="Arial" w:hAnsi="Arial" w:cs="Arial"/>
                <w:b/>
                <w:bCs/>
              </w:rPr>
              <w:t xml:space="preserve">ou </w:t>
            </w:r>
            <w:r w:rsidR="0039538C">
              <w:rPr>
                <w:rFonts w:ascii="Arial" w:hAnsi="Arial" w:cs="Arial"/>
                <w:b/>
                <w:bCs/>
              </w:rPr>
              <w:t>a</w:t>
            </w:r>
            <w:r w:rsidRPr="00DC694B">
              <w:rPr>
                <w:rFonts w:ascii="Arial" w:hAnsi="Arial" w:cs="Arial"/>
                <w:b/>
                <w:bCs/>
              </w:rPr>
              <w:t xml:space="preserve">re </w:t>
            </w:r>
            <w:r w:rsidR="0039538C">
              <w:rPr>
                <w:rFonts w:ascii="Arial" w:hAnsi="Arial" w:cs="Arial"/>
                <w:b/>
                <w:bCs/>
              </w:rPr>
              <w:t>c</w:t>
            </w:r>
            <w:r w:rsidRPr="00DC694B">
              <w:rPr>
                <w:rFonts w:ascii="Arial" w:hAnsi="Arial" w:cs="Arial"/>
                <w:b/>
                <w:bCs/>
              </w:rPr>
              <w:t xml:space="preserve">omplaining </w:t>
            </w:r>
            <w:r w:rsidR="0039538C">
              <w:rPr>
                <w:rFonts w:ascii="Arial" w:hAnsi="Arial" w:cs="Arial"/>
                <w:b/>
                <w:bCs/>
              </w:rPr>
              <w:t>a</w:t>
            </w:r>
            <w:r w:rsidRPr="00DC694B">
              <w:rPr>
                <w:rFonts w:ascii="Arial" w:hAnsi="Arial" w:cs="Arial"/>
                <w:b/>
                <w:bCs/>
              </w:rPr>
              <w:t>bout</w:t>
            </w:r>
          </w:p>
          <w:p w14:paraId="60EF5A0F" w14:textId="77777777" w:rsidR="00DC694B" w:rsidRDefault="00DC694B" w:rsidP="00DC694B">
            <w:pPr>
              <w:jc w:val="both"/>
              <w:rPr>
                <w:rFonts w:ascii="Arial" w:hAnsi="Arial" w:cs="Arial"/>
                <w:b/>
                <w:bCs/>
              </w:rPr>
            </w:pPr>
          </w:p>
          <w:p w14:paraId="2F5AFC1F" w14:textId="0B604558" w:rsidR="00DC694B" w:rsidRPr="00DC694B" w:rsidRDefault="00DC694B" w:rsidP="00DC694B">
            <w:pPr>
              <w:jc w:val="both"/>
              <w:rPr>
                <w:rFonts w:ascii="Arial" w:hAnsi="Arial" w:cs="Arial"/>
              </w:rPr>
            </w:pPr>
            <w:r w:rsidRPr="00673C6A">
              <w:rPr>
                <w:rFonts w:ascii="Arial" w:hAnsi="Arial" w:cs="Arial"/>
              </w:rPr>
              <w:t>School/</w:t>
            </w:r>
            <w:r w:rsidRPr="00DC694B">
              <w:rPr>
                <w:rFonts w:ascii="Arial" w:hAnsi="Arial" w:cs="Arial"/>
              </w:rPr>
              <w:t>Organisation name:</w:t>
            </w:r>
          </w:p>
          <w:p w14:paraId="45FE1F43" w14:textId="77777777" w:rsidR="00DC694B" w:rsidRPr="00673C6A" w:rsidRDefault="00DC694B" w:rsidP="00DC694B">
            <w:pPr>
              <w:jc w:val="both"/>
              <w:rPr>
                <w:rFonts w:ascii="Arial" w:hAnsi="Arial" w:cs="Arial"/>
              </w:rPr>
            </w:pPr>
          </w:p>
          <w:p w14:paraId="658E4F77" w14:textId="77777777" w:rsidR="00DC694B" w:rsidRPr="00DC694B" w:rsidRDefault="00DC694B" w:rsidP="00DC694B">
            <w:pPr>
              <w:jc w:val="both"/>
              <w:rPr>
                <w:rFonts w:ascii="Arial" w:hAnsi="Arial" w:cs="Arial"/>
              </w:rPr>
            </w:pPr>
            <w:r w:rsidRPr="00DC694B">
              <w:rPr>
                <w:rFonts w:ascii="Arial" w:hAnsi="Arial" w:cs="Arial"/>
              </w:rPr>
              <w:t>Address:</w:t>
            </w:r>
          </w:p>
          <w:p w14:paraId="114EF682" w14:textId="77777777" w:rsidR="00704FD8" w:rsidRPr="00704FD8" w:rsidRDefault="00704FD8" w:rsidP="00DC694B">
            <w:pPr>
              <w:jc w:val="both"/>
              <w:rPr>
                <w:rFonts w:ascii="Arial" w:hAnsi="Arial" w:cs="Arial"/>
                <w:b/>
              </w:rPr>
            </w:pPr>
          </w:p>
        </w:tc>
      </w:tr>
      <w:tr w:rsidR="00DC694B" w:rsidRPr="00704FD8" w14:paraId="7FEC6F48" w14:textId="77777777">
        <w:trPr>
          <w:gridAfter w:val="1"/>
          <w:wAfter w:w="10" w:type="pct"/>
        </w:trPr>
        <w:tc>
          <w:tcPr>
            <w:tcW w:w="4990" w:type="pct"/>
            <w:gridSpan w:val="2"/>
          </w:tcPr>
          <w:p w14:paraId="21DFA269" w14:textId="1012851A" w:rsidR="00DC694B" w:rsidRPr="00DC694B" w:rsidRDefault="00DC694B" w:rsidP="00DC694B">
            <w:pPr>
              <w:jc w:val="both"/>
              <w:rPr>
                <w:rFonts w:ascii="Arial" w:hAnsi="Arial" w:cs="Arial"/>
                <w:b/>
                <w:bCs/>
              </w:rPr>
            </w:pPr>
            <w:r w:rsidRPr="00DC694B">
              <w:rPr>
                <w:rFonts w:ascii="Arial" w:hAnsi="Arial" w:cs="Arial"/>
                <w:b/>
                <w:bCs/>
              </w:rPr>
              <w:t xml:space="preserve">Details of </w:t>
            </w:r>
            <w:r w:rsidR="0039538C">
              <w:rPr>
                <w:rFonts w:ascii="Arial" w:hAnsi="Arial" w:cs="Arial"/>
                <w:b/>
                <w:bCs/>
              </w:rPr>
              <w:t>y</w:t>
            </w:r>
            <w:r w:rsidRPr="00DC694B">
              <w:rPr>
                <w:rFonts w:ascii="Arial" w:hAnsi="Arial" w:cs="Arial"/>
                <w:b/>
                <w:bCs/>
              </w:rPr>
              <w:t>our Subject Access Request</w:t>
            </w:r>
          </w:p>
          <w:p w14:paraId="4E7CA3E7" w14:textId="77777777" w:rsidR="00DC694B" w:rsidRDefault="00DC694B" w:rsidP="00DC694B">
            <w:pPr>
              <w:jc w:val="both"/>
              <w:rPr>
                <w:rFonts w:ascii="Arial" w:hAnsi="Arial" w:cs="Arial"/>
                <w:b/>
                <w:bCs/>
              </w:rPr>
            </w:pPr>
          </w:p>
          <w:p w14:paraId="1B66675F" w14:textId="38A2895E" w:rsidR="00DC694B" w:rsidRPr="00DC694B" w:rsidRDefault="00DC694B" w:rsidP="00DC694B">
            <w:pPr>
              <w:jc w:val="both"/>
              <w:rPr>
                <w:rFonts w:ascii="Arial" w:hAnsi="Arial" w:cs="Arial"/>
              </w:rPr>
            </w:pPr>
            <w:r w:rsidRPr="00DC694B">
              <w:rPr>
                <w:rFonts w:ascii="Arial" w:hAnsi="Arial" w:cs="Arial"/>
              </w:rPr>
              <w:t>Date SAR was submitted:</w:t>
            </w:r>
          </w:p>
          <w:p w14:paraId="4A6A2172" w14:textId="77777777" w:rsidR="00DC694B" w:rsidRPr="00673C6A" w:rsidRDefault="00DC694B" w:rsidP="00DC694B">
            <w:pPr>
              <w:jc w:val="both"/>
              <w:rPr>
                <w:rFonts w:ascii="Arial" w:hAnsi="Arial" w:cs="Arial"/>
              </w:rPr>
            </w:pPr>
          </w:p>
          <w:p w14:paraId="42985717" w14:textId="1EA8BD12" w:rsidR="00DC694B" w:rsidRPr="00DC694B" w:rsidRDefault="00DC694B" w:rsidP="00DC694B">
            <w:pPr>
              <w:jc w:val="both"/>
              <w:rPr>
                <w:rFonts w:ascii="Arial" w:hAnsi="Arial" w:cs="Arial"/>
              </w:rPr>
            </w:pPr>
            <w:r w:rsidRPr="00DC694B">
              <w:rPr>
                <w:rFonts w:ascii="Arial" w:hAnsi="Arial" w:cs="Arial"/>
              </w:rPr>
              <w:t>Method of submission:</w:t>
            </w:r>
            <w:r w:rsidRPr="00DC694B">
              <w:rPr>
                <w:rFonts w:ascii="Arial" w:hAnsi="Arial" w:cs="Arial"/>
              </w:rPr>
              <w:br/>
              <w:t>(e.g. email, online form, post)</w:t>
            </w:r>
          </w:p>
          <w:p w14:paraId="7F5C7B11" w14:textId="77777777" w:rsidR="00673C6A" w:rsidRPr="00673C6A" w:rsidRDefault="00673C6A" w:rsidP="00DC694B">
            <w:pPr>
              <w:jc w:val="both"/>
              <w:rPr>
                <w:rFonts w:ascii="Arial" w:hAnsi="Arial" w:cs="Arial"/>
              </w:rPr>
            </w:pPr>
          </w:p>
          <w:p w14:paraId="6951F44E" w14:textId="69F1E148" w:rsidR="00DC694B" w:rsidRPr="00DC694B" w:rsidRDefault="00DC694B" w:rsidP="00DC694B">
            <w:pPr>
              <w:jc w:val="both"/>
              <w:rPr>
                <w:rFonts w:ascii="Arial" w:hAnsi="Arial" w:cs="Arial"/>
              </w:rPr>
            </w:pPr>
            <w:r w:rsidRPr="00DC694B">
              <w:rPr>
                <w:rFonts w:ascii="Arial" w:hAnsi="Arial" w:cs="Arial"/>
              </w:rPr>
              <w:t>Reference number (if provided):</w:t>
            </w:r>
          </w:p>
          <w:p w14:paraId="49F1EA30" w14:textId="77777777" w:rsidR="00DC694B" w:rsidRDefault="00DC694B">
            <w:pPr>
              <w:jc w:val="both"/>
              <w:rPr>
                <w:rFonts w:ascii="Arial" w:hAnsi="Arial" w:cs="Arial"/>
              </w:rPr>
            </w:pPr>
          </w:p>
          <w:p w14:paraId="2C57B013" w14:textId="77777777" w:rsidR="00673C6A" w:rsidRDefault="00673C6A">
            <w:pPr>
              <w:jc w:val="both"/>
              <w:rPr>
                <w:rFonts w:ascii="Arial" w:hAnsi="Arial" w:cs="Arial"/>
              </w:rPr>
            </w:pPr>
          </w:p>
          <w:p w14:paraId="209995A4" w14:textId="77777777" w:rsidR="00673C6A" w:rsidRDefault="00673C6A">
            <w:pPr>
              <w:jc w:val="both"/>
              <w:rPr>
                <w:rFonts w:ascii="Arial" w:hAnsi="Arial" w:cs="Arial"/>
              </w:rPr>
            </w:pPr>
          </w:p>
          <w:p w14:paraId="2713CEC0" w14:textId="77777777" w:rsidR="00673C6A" w:rsidRDefault="00673C6A">
            <w:pPr>
              <w:jc w:val="both"/>
              <w:rPr>
                <w:rFonts w:ascii="Arial" w:hAnsi="Arial" w:cs="Arial"/>
              </w:rPr>
            </w:pPr>
          </w:p>
          <w:p w14:paraId="0FFD3524" w14:textId="77777777" w:rsidR="00673C6A" w:rsidRPr="00704FD8" w:rsidRDefault="00673C6A">
            <w:pPr>
              <w:jc w:val="both"/>
              <w:rPr>
                <w:rFonts w:ascii="Arial" w:hAnsi="Arial" w:cs="Arial"/>
              </w:rPr>
            </w:pPr>
          </w:p>
        </w:tc>
      </w:tr>
      <w:tr w:rsidR="00DC694B" w:rsidRPr="00704FD8" w14:paraId="619BB88F" w14:textId="77777777">
        <w:trPr>
          <w:gridAfter w:val="1"/>
          <w:wAfter w:w="10" w:type="pct"/>
        </w:trPr>
        <w:tc>
          <w:tcPr>
            <w:tcW w:w="4990" w:type="pct"/>
            <w:gridSpan w:val="2"/>
          </w:tcPr>
          <w:p w14:paraId="75EE156D" w14:textId="11406EA2" w:rsidR="00DC694B" w:rsidRPr="00DC694B" w:rsidRDefault="00DC694B" w:rsidP="00DC694B">
            <w:pPr>
              <w:jc w:val="both"/>
              <w:rPr>
                <w:rFonts w:ascii="Arial" w:hAnsi="Arial" w:cs="Arial"/>
                <w:b/>
                <w:bCs/>
              </w:rPr>
            </w:pPr>
            <w:r w:rsidRPr="00DC694B">
              <w:rPr>
                <w:rFonts w:ascii="Arial" w:hAnsi="Arial" w:cs="Arial"/>
                <w:b/>
                <w:bCs/>
              </w:rPr>
              <w:lastRenderedPageBreak/>
              <w:t>Nature of the Complaint</w:t>
            </w:r>
            <w:r>
              <w:rPr>
                <w:rFonts w:ascii="Arial" w:hAnsi="Arial" w:cs="Arial"/>
                <w:b/>
                <w:bCs/>
              </w:rPr>
              <w:br/>
            </w:r>
          </w:p>
          <w:p w14:paraId="49B8DAED" w14:textId="6FE0F56B" w:rsidR="00DC694B" w:rsidRPr="00DC694B" w:rsidRDefault="00DC694B" w:rsidP="00DC694B">
            <w:pPr>
              <w:jc w:val="both"/>
              <w:rPr>
                <w:rFonts w:ascii="Arial" w:hAnsi="Arial" w:cs="Arial"/>
              </w:rPr>
            </w:pPr>
            <w:r w:rsidRPr="00DC694B">
              <w:rPr>
                <w:rFonts w:ascii="Arial" w:hAnsi="Arial" w:cs="Arial"/>
                <w:b/>
                <w:bCs/>
              </w:rPr>
              <w:t>Please tick or describe all that apply:</w:t>
            </w:r>
            <w:r>
              <w:rPr>
                <w:rFonts w:ascii="Arial" w:hAnsi="Arial" w:cs="Arial"/>
                <w:b/>
                <w:bCs/>
              </w:rPr>
              <w:br/>
            </w:r>
          </w:p>
          <w:p w14:paraId="53B39854" w14:textId="3448D5DE" w:rsidR="00DC694B" w:rsidRPr="00DC694B" w:rsidRDefault="00DC694B" w:rsidP="00DC694B">
            <w:pPr>
              <w:jc w:val="both"/>
              <w:rPr>
                <w:rFonts w:ascii="Arial" w:hAnsi="Arial" w:cs="Arial"/>
              </w:rPr>
            </w:pPr>
            <w:r w:rsidRPr="00DC694B">
              <w:rPr>
                <w:rFonts w:ascii="Segoe UI Symbol" w:hAnsi="Segoe UI Symbol" w:cs="Segoe UI Symbol"/>
              </w:rPr>
              <w:t>☐</w:t>
            </w:r>
            <w:r w:rsidRPr="00DC694B">
              <w:rPr>
                <w:rFonts w:ascii="Arial" w:hAnsi="Arial" w:cs="Arial"/>
              </w:rPr>
              <w:t xml:space="preserve"> No response received within the statutory </w:t>
            </w:r>
            <w:r w:rsidR="00A37DD6" w:rsidRPr="00DC694B">
              <w:rPr>
                <w:rFonts w:ascii="Arial" w:hAnsi="Arial" w:cs="Arial"/>
              </w:rPr>
              <w:t>period</w:t>
            </w:r>
            <w:r w:rsidRPr="00DC694B">
              <w:rPr>
                <w:rFonts w:ascii="Arial" w:hAnsi="Arial" w:cs="Arial"/>
              </w:rPr>
              <w:br/>
            </w:r>
            <w:r w:rsidRPr="00DC694B">
              <w:rPr>
                <w:rFonts w:ascii="Segoe UI Symbol" w:hAnsi="Segoe UI Symbol" w:cs="Segoe UI Symbol"/>
              </w:rPr>
              <w:t>☐</w:t>
            </w:r>
            <w:r w:rsidRPr="00DC694B">
              <w:rPr>
                <w:rFonts w:ascii="Arial" w:hAnsi="Arial" w:cs="Arial"/>
              </w:rPr>
              <w:t xml:space="preserve"> Incomplete response</w:t>
            </w:r>
            <w:r w:rsidRPr="00DC694B">
              <w:rPr>
                <w:rFonts w:ascii="Arial" w:hAnsi="Arial" w:cs="Arial"/>
              </w:rPr>
              <w:br/>
            </w:r>
            <w:r w:rsidRPr="00DC694B">
              <w:rPr>
                <w:rFonts w:ascii="Segoe UI Symbol" w:hAnsi="Segoe UI Symbol" w:cs="Segoe UI Symbol"/>
              </w:rPr>
              <w:t>☐</w:t>
            </w:r>
            <w:r w:rsidRPr="00DC694B">
              <w:rPr>
                <w:rFonts w:ascii="Arial" w:hAnsi="Arial" w:cs="Arial"/>
              </w:rPr>
              <w:t xml:space="preserve"> Information withheld without valid exemption</w:t>
            </w:r>
            <w:r w:rsidRPr="00DC694B">
              <w:rPr>
                <w:rFonts w:ascii="Arial" w:hAnsi="Arial" w:cs="Arial"/>
              </w:rPr>
              <w:br/>
            </w:r>
            <w:r w:rsidRPr="00DC694B">
              <w:rPr>
                <w:rFonts w:ascii="Segoe UI Symbol" w:hAnsi="Segoe UI Symbol" w:cs="Segoe UI Symbol"/>
              </w:rPr>
              <w:t>☐</w:t>
            </w:r>
            <w:r w:rsidRPr="00DC694B">
              <w:rPr>
                <w:rFonts w:ascii="Arial" w:hAnsi="Arial" w:cs="Arial"/>
              </w:rPr>
              <w:t xml:space="preserve"> Identity verification used unreasonably to delay response</w:t>
            </w:r>
            <w:r w:rsidRPr="00DC694B">
              <w:rPr>
                <w:rFonts w:ascii="Arial" w:hAnsi="Arial" w:cs="Arial"/>
              </w:rPr>
              <w:br/>
            </w:r>
            <w:r w:rsidRPr="00DC694B">
              <w:rPr>
                <w:rFonts w:ascii="Segoe UI Symbol" w:hAnsi="Segoe UI Symbol" w:cs="Segoe UI Symbol"/>
              </w:rPr>
              <w:t>☐</w:t>
            </w:r>
            <w:r w:rsidRPr="00DC694B">
              <w:rPr>
                <w:rFonts w:ascii="Arial" w:hAnsi="Arial" w:cs="Arial"/>
              </w:rPr>
              <w:t xml:space="preserve"> Other (please specify)</w:t>
            </w:r>
          </w:p>
          <w:p w14:paraId="4FD60C1E" w14:textId="77777777" w:rsidR="00DC694B" w:rsidRPr="00DC694B" w:rsidRDefault="00DC694B" w:rsidP="00DC694B">
            <w:pPr>
              <w:jc w:val="both"/>
              <w:rPr>
                <w:rFonts w:ascii="Arial" w:hAnsi="Arial" w:cs="Arial"/>
                <w:b/>
                <w:bCs/>
              </w:rPr>
            </w:pPr>
          </w:p>
        </w:tc>
      </w:tr>
      <w:tr w:rsidR="00704FD8" w:rsidRPr="00704FD8" w14:paraId="53E28EC3" w14:textId="77777777">
        <w:trPr>
          <w:gridAfter w:val="2"/>
          <w:wAfter w:w="50" w:type="pct"/>
          <w:trHeight w:hRule="exact" w:val="4355"/>
        </w:trPr>
        <w:tc>
          <w:tcPr>
            <w:tcW w:w="4950" w:type="pct"/>
          </w:tcPr>
          <w:p w14:paraId="2BEA48CD" w14:textId="77777777" w:rsidR="00704FD8" w:rsidRPr="00704FD8" w:rsidRDefault="00704FD8">
            <w:pPr>
              <w:jc w:val="both"/>
              <w:rPr>
                <w:rFonts w:ascii="Arial" w:hAnsi="Arial" w:cs="Arial"/>
              </w:rPr>
            </w:pPr>
            <w:r w:rsidRPr="001E3506">
              <w:rPr>
                <w:rFonts w:ascii="Arial" w:hAnsi="Arial" w:cs="Arial"/>
                <w:b/>
                <w:bCs/>
              </w:rPr>
              <w:t>Please give a summary of the key aspects of your complaint</w:t>
            </w:r>
            <w:r w:rsidRPr="00704FD8">
              <w:rPr>
                <w:rFonts w:ascii="Arial" w:hAnsi="Arial" w:cs="Arial"/>
              </w:rPr>
              <w:t>:</w:t>
            </w:r>
          </w:p>
          <w:p w14:paraId="55F7B49E" w14:textId="77777777" w:rsidR="00704FD8" w:rsidRPr="00704FD8" w:rsidRDefault="00704FD8">
            <w:pPr>
              <w:jc w:val="both"/>
              <w:rPr>
                <w:rFonts w:ascii="Arial" w:hAnsi="Arial" w:cs="Arial"/>
              </w:rPr>
            </w:pPr>
          </w:p>
          <w:p w14:paraId="1AD8EA91" w14:textId="77777777" w:rsidR="00704FD8" w:rsidRPr="00704FD8" w:rsidRDefault="00704FD8">
            <w:pPr>
              <w:jc w:val="both"/>
              <w:rPr>
                <w:rFonts w:ascii="Arial" w:hAnsi="Arial" w:cs="Arial"/>
              </w:rPr>
            </w:pPr>
          </w:p>
          <w:p w14:paraId="0EAB7600" w14:textId="77777777" w:rsidR="00704FD8" w:rsidRPr="00704FD8" w:rsidRDefault="00704FD8">
            <w:pPr>
              <w:jc w:val="both"/>
              <w:rPr>
                <w:rFonts w:ascii="Arial" w:hAnsi="Arial" w:cs="Arial"/>
              </w:rPr>
            </w:pPr>
          </w:p>
          <w:p w14:paraId="62DA8FC0" w14:textId="77777777" w:rsidR="00704FD8" w:rsidRPr="00704FD8" w:rsidRDefault="00704FD8">
            <w:pPr>
              <w:jc w:val="both"/>
              <w:rPr>
                <w:rFonts w:ascii="Arial" w:hAnsi="Arial" w:cs="Arial"/>
              </w:rPr>
            </w:pPr>
          </w:p>
          <w:p w14:paraId="75C9A9F7" w14:textId="77777777" w:rsidR="00704FD8" w:rsidRPr="00704FD8" w:rsidRDefault="00704FD8">
            <w:pPr>
              <w:jc w:val="both"/>
              <w:rPr>
                <w:rFonts w:ascii="Arial" w:hAnsi="Arial" w:cs="Arial"/>
              </w:rPr>
            </w:pPr>
          </w:p>
          <w:p w14:paraId="548A542D" w14:textId="77777777" w:rsidR="00704FD8" w:rsidRPr="00704FD8" w:rsidRDefault="00704FD8">
            <w:pPr>
              <w:jc w:val="both"/>
              <w:rPr>
                <w:rFonts w:ascii="Arial" w:hAnsi="Arial" w:cs="Arial"/>
              </w:rPr>
            </w:pPr>
          </w:p>
          <w:p w14:paraId="59CC2E78" w14:textId="77777777" w:rsidR="00704FD8" w:rsidRPr="00704FD8" w:rsidRDefault="00704FD8">
            <w:pPr>
              <w:jc w:val="both"/>
              <w:rPr>
                <w:rFonts w:ascii="Arial" w:hAnsi="Arial" w:cs="Arial"/>
              </w:rPr>
            </w:pPr>
          </w:p>
          <w:p w14:paraId="091F8F8F" w14:textId="77777777" w:rsidR="00704FD8" w:rsidRPr="00704FD8" w:rsidRDefault="00704FD8">
            <w:pPr>
              <w:jc w:val="both"/>
              <w:rPr>
                <w:rFonts w:ascii="Arial" w:hAnsi="Arial" w:cs="Arial"/>
              </w:rPr>
            </w:pPr>
          </w:p>
          <w:p w14:paraId="1AD30BE3" w14:textId="77777777" w:rsidR="00704FD8" w:rsidRPr="00704FD8" w:rsidRDefault="00704FD8">
            <w:pPr>
              <w:jc w:val="both"/>
              <w:rPr>
                <w:rFonts w:ascii="Arial" w:hAnsi="Arial" w:cs="Arial"/>
              </w:rPr>
            </w:pPr>
          </w:p>
          <w:p w14:paraId="2D7BBA04" w14:textId="77777777" w:rsidR="00704FD8" w:rsidRPr="00704FD8" w:rsidRDefault="00704FD8">
            <w:pPr>
              <w:jc w:val="both"/>
              <w:rPr>
                <w:rFonts w:ascii="Arial" w:hAnsi="Arial" w:cs="Arial"/>
              </w:rPr>
            </w:pPr>
          </w:p>
          <w:p w14:paraId="7E9BE7EB" w14:textId="77777777" w:rsidR="00704FD8" w:rsidRPr="00704FD8" w:rsidRDefault="00704FD8">
            <w:pPr>
              <w:jc w:val="both"/>
              <w:rPr>
                <w:rFonts w:ascii="Arial" w:hAnsi="Arial" w:cs="Arial"/>
              </w:rPr>
            </w:pPr>
          </w:p>
          <w:p w14:paraId="3E1D129D" w14:textId="77777777" w:rsidR="00704FD8" w:rsidRPr="00704FD8" w:rsidRDefault="00704FD8">
            <w:pPr>
              <w:jc w:val="both"/>
              <w:rPr>
                <w:rFonts w:ascii="Arial" w:hAnsi="Arial" w:cs="Arial"/>
              </w:rPr>
            </w:pPr>
          </w:p>
          <w:p w14:paraId="7C5FEEC4" w14:textId="77777777" w:rsidR="00704FD8" w:rsidRPr="00704FD8" w:rsidRDefault="00704FD8">
            <w:pPr>
              <w:jc w:val="both"/>
              <w:rPr>
                <w:rFonts w:ascii="Arial" w:hAnsi="Arial" w:cs="Arial"/>
              </w:rPr>
            </w:pPr>
          </w:p>
          <w:p w14:paraId="0757DE53" w14:textId="77777777" w:rsidR="00704FD8" w:rsidRPr="00704FD8" w:rsidRDefault="00704FD8">
            <w:pPr>
              <w:jc w:val="both"/>
              <w:rPr>
                <w:rFonts w:ascii="Arial" w:hAnsi="Arial" w:cs="Arial"/>
              </w:rPr>
            </w:pPr>
          </w:p>
          <w:p w14:paraId="50F8D936" w14:textId="77777777" w:rsidR="00704FD8" w:rsidRPr="00704FD8" w:rsidRDefault="00704FD8">
            <w:pPr>
              <w:jc w:val="both"/>
              <w:rPr>
                <w:rFonts w:ascii="Arial" w:hAnsi="Arial" w:cs="Arial"/>
              </w:rPr>
            </w:pPr>
          </w:p>
          <w:p w14:paraId="75B1DC42" w14:textId="77777777" w:rsidR="00704FD8" w:rsidRPr="00704FD8" w:rsidRDefault="00704FD8">
            <w:pPr>
              <w:jc w:val="both"/>
              <w:rPr>
                <w:rFonts w:ascii="Arial" w:hAnsi="Arial" w:cs="Arial"/>
              </w:rPr>
            </w:pPr>
          </w:p>
          <w:p w14:paraId="435BC28B" w14:textId="77777777" w:rsidR="00704FD8" w:rsidRPr="00704FD8" w:rsidRDefault="00704FD8">
            <w:pPr>
              <w:jc w:val="both"/>
              <w:rPr>
                <w:rFonts w:ascii="Arial" w:hAnsi="Arial" w:cs="Arial"/>
              </w:rPr>
            </w:pPr>
          </w:p>
          <w:p w14:paraId="32431DFF" w14:textId="77777777" w:rsidR="00704FD8" w:rsidRPr="00704FD8" w:rsidRDefault="00704FD8">
            <w:pPr>
              <w:jc w:val="both"/>
              <w:rPr>
                <w:rFonts w:ascii="Arial" w:hAnsi="Arial" w:cs="Arial"/>
              </w:rPr>
            </w:pPr>
          </w:p>
        </w:tc>
      </w:tr>
    </w:tbl>
    <w:p w14:paraId="358BA17D" w14:textId="77777777" w:rsidR="00704FD8" w:rsidRPr="00704FD8" w:rsidRDefault="00704FD8" w:rsidP="00704FD8">
      <w:pPr>
        <w:jc w:val="both"/>
        <w:rPr>
          <w:rFonts w:ascii="Arial" w:hAnsi="Arial" w:cs="Arial"/>
        </w:rPr>
      </w:pPr>
    </w:p>
    <w:p w14:paraId="48BEF94C" w14:textId="77777777" w:rsidR="00704FD8" w:rsidRPr="00704FD8" w:rsidRDefault="00704FD8" w:rsidP="00704FD8">
      <w:pPr>
        <w:jc w:val="both"/>
        <w:rPr>
          <w:rFonts w:ascii="Arial" w:hAnsi="Arial" w:cs="Arial"/>
        </w:rPr>
      </w:pPr>
    </w:p>
    <w:p w14:paraId="616EBDFC" w14:textId="77777777" w:rsidR="00704FD8" w:rsidRPr="00704FD8" w:rsidRDefault="00704FD8" w:rsidP="00704FD8">
      <w:pPr>
        <w:jc w:val="both"/>
        <w:rPr>
          <w:rFonts w:ascii="Arial" w:hAnsi="Arial" w:cs="Arial"/>
          <w:sz w:val="22"/>
          <w:lang w:eastAsia="en-GB"/>
        </w:rPr>
      </w:pPr>
    </w:p>
    <w:tbl>
      <w:tblPr>
        <w:tblStyle w:val="TableGrid"/>
        <w:tblW w:w="0" w:type="auto"/>
        <w:tblLook w:val="04A0" w:firstRow="1" w:lastRow="0" w:firstColumn="1" w:lastColumn="0" w:noHBand="0" w:noVBand="1"/>
      </w:tblPr>
      <w:tblGrid>
        <w:gridCol w:w="10682"/>
      </w:tblGrid>
      <w:tr w:rsidR="00704FD8" w:rsidRPr="00704FD8" w14:paraId="6139F424" w14:textId="77777777">
        <w:trPr>
          <w:trHeight w:hRule="exact" w:val="9118"/>
        </w:trPr>
        <w:tc>
          <w:tcPr>
            <w:tcW w:w="10682" w:type="dxa"/>
          </w:tcPr>
          <w:p w14:paraId="707B6388" w14:textId="77777777" w:rsidR="00704FD8" w:rsidRPr="001E3506" w:rsidRDefault="00704FD8">
            <w:pPr>
              <w:jc w:val="both"/>
              <w:rPr>
                <w:rFonts w:ascii="Arial" w:hAnsi="Arial" w:cs="Arial"/>
                <w:b/>
                <w:bCs/>
                <w:lang w:eastAsia="en-GB"/>
              </w:rPr>
            </w:pPr>
            <w:r w:rsidRPr="001E3506">
              <w:rPr>
                <w:rFonts w:ascii="Arial" w:hAnsi="Arial" w:cs="Arial"/>
                <w:b/>
                <w:bCs/>
                <w:lang w:eastAsia="en-GB"/>
              </w:rPr>
              <w:lastRenderedPageBreak/>
              <w:t>What do you seek as a resolution of your complaint?</w:t>
            </w:r>
          </w:p>
          <w:p w14:paraId="48A64354" w14:textId="77777777" w:rsidR="00704FD8" w:rsidRPr="00704FD8" w:rsidRDefault="00704FD8">
            <w:pPr>
              <w:jc w:val="both"/>
              <w:rPr>
                <w:rFonts w:ascii="Arial" w:hAnsi="Arial" w:cs="Arial"/>
                <w:sz w:val="22"/>
                <w:lang w:eastAsia="en-GB"/>
              </w:rPr>
            </w:pPr>
          </w:p>
          <w:p w14:paraId="2D71CF26" w14:textId="77777777" w:rsidR="00704FD8" w:rsidRPr="00704FD8" w:rsidRDefault="00704FD8">
            <w:pPr>
              <w:jc w:val="both"/>
              <w:rPr>
                <w:rFonts w:ascii="Arial" w:hAnsi="Arial" w:cs="Arial"/>
                <w:sz w:val="22"/>
                <w:lang w:eastAsia="en-GB"/>
              </w:rPr>
            </w:pPr>
          </w:p>
          <w:p w14:paraId="0224B249" w14:textId="77777777" w:rsidR="00704FD8" w:rsidRPr="00704FD8" w:rsidRDefault="00704FD8">
            <w:pPr>
              <w:jc w:val="both"/>
              <w:rPr>
                <w:rFonts w:ascii="Arial" w:hAnsi="Arial" w:cs="Arial"/>
                <w:sz w:val="22"/>
                <w:lang w:eastAsia="en-GB"/>
              </w:rPr>
            </w:pPr>
          </w:p>
          <w:p w14:paraId="54D846F3" w14:textId="77777777" w:rsidR="00704FD8" w:rsidRPr="00704FD8" w:rsidRDefault="00704FD8">
            <w:pPr>
              <w:jc w:val="both"/>
              <w:rPr>
                <w:rFonts w:ascii="Arial" w:hAnsi="Arial" w:cs="Arial"/>
                <w:sz w:val="22"/>
                <w:lang w:eastAsia="en-GB"/>
              </w:rPr>
            </w:pPr>
          </w:p>
          <w:p w14:paraId="0826CD79" w14:textId="77777777" w:rsidR="00704FD8" w:rsidRPr="00704FD8" w:rsidRDefault="00704FD8">
            <w:pPr>
              <w:jc w:val="both"/>
              <w:rPr>
                <w:rFonts w:ascii="Arial" w:hAnsi="Arial" w:cs="Arial"/>
                <w:sz w:val="22"/>
                <w:lang w:eastAsia="en-GB"/>
              </w:rPr>
            </w:pPr>
          </w:p>
          <w:p w14:paraId="53A5425E" w14:textId="77777777" w:rsidR="00704FD8" w:rsidRPr="00704FD8" w:rsidRDefault="00704FD8">
            <w:pPr>
              <w:jc w:val="both"/>
              <w:rPr>
                <w:rFonts w:ascii="Arial" w:hAnsi="Arial" w:cs="Arial"/>
                <w:sz w:val="22"/>
                <w:lang w:eastAsia="en-GB"/>
              </w:rPr>
            </w:pPr>
          </w:p>
          <w:p w14:paraId="05EFFED2" w14:textId="77777777" w:rsidR="00704FD8" w:rsidRPr="00704FD8" w:rsidRDefault="00704FD8">
            <w:pPr>
              <w:jc w:val="both"/>
              <w:rPr>
                <w:rFonts w:ascii="Arial" w:hAnsi="Arial" w:cs="Arial"/>
                <w:sz w:val="22"/>
                <w:lang w:eastAsia="en-GB"/>
              </w:rPr>
            </w:pPr>
          </w:p>
          <w:p w14:paraId="630F7CA1" w14:textId="77777777" w:rsidR="00704FD8" w:rsidRPr="00704FD8" w:rsidRDefault="00704FD8">
            <w:pPr>
              <w:jc w:val="both"/>
              <w:rPr>
                <w:rFonts w:ascii="Arial" w:hAnsi="Arial" w:cs="Arial"/>
                <w:sz w:val="22"/>
                <w:lang w:eastAsia="en-GB"/>
              </w:rPr>
            </w:pPr>
          </w:p>
          <w:p w14:paraId="642D0B1F" w14:textId="77777777" w:rsidR="00704FD8" w:rsidRPr="00704FD8" w:rsidRDefault="00704FD8">
            <w:pPr>
              <w:jc w:val="both"/>
              <w:rPr>
                <w:rFonts w:ascii="Arial" w:hAnsi="Arial" w:cs="Arial"/>
                <w:sz w:val="22"/>
                <w:lang w:eastAsia="en-GB"/>
              </w:rPr>
            </w:pPr>
          </w:p>
          <w:p w14:paraId="2F108DE9" w14:textId="77777777" w:rsidR="00704FD8" w:rsidRPr="00704FD8" w:rsidRDefault="00704FD8">
            <w:pPr>
              <w:jc w:val="both"/>
              <w:rPr>
                <w:rFonts w:ascii="Arial" w:hAnsi="Arial" w:cs="Arial"/>
                <w:sz w:val="22"/>
                <w:lang w:eastAsia="en-GB"/>
              </w:rPr>
            </w:pPr>
          </w:p>
          <w:p w14:paraId="292101D5" w14:textId="77777777" w:rsidR="00704FD8" w:rsidRPr="00704FD8" w:rsidRDefault="00704FD8">
            <w:pPr>
              <w:jc w:val="both"/>
              <w:rPr>
                <w:rFonts w:ascii="Arial" w:hAnsi="Arial" w:cs="Arial"/>
                <w:sz w:val="22"/>
                <w:lang w:eastAsia="en-GB"/>
              </w:rPr>
            </w:pPr>
          </w:p>
          <w:p w14:paraId="72500837" w14:textId="77777777" w:rsidR="00704FD8" w:rsidRPr="00704FD8" w:rsidRDefault="00704FD8">
            <w:pPr>
              <w:jc w:val="both"/>
              <w:rPr>
                <w:rFonts w:ascii="Arial" w:hAnsi="Arial" w:cs="Arial"/>
                <w:sz w:val="22"/>
                <w:lang w:eastAsia="en-GB"/>
              </w:rPr>
            </w:pPr>
          </w:p>
          <w:p w14:paraId="03581CE5" w14:textId="77777777" w:rsidR="00704FD8" w:rsidRPr="00704FD8" w:rsidRDefault="00704FD8">
            <w:pPr>
              <w:jc w:val="both"/>
              <w:rPr>
                <w:rFonts w:ascii="Arial" w:hAnsi="Arial" w:cs="Arial"/>
                <w:sz w:val="22"/>
                <w:lang w:eastAsia="en-GB"/>
              </w:rPr>
            </w:pPr>
          </w:p>
          <w:p w14:paraId="66593ADB" w14:textId="77777777" w:rsidR="00704FD8" w:rsidRPr="00704FD8" w:rsidRDefault="00704FD8">
            <w:pPr>
              <w:jc w:val="both"/>
              <w:rPr>
                <w:rFonts w:ascii="Arial" w:hAnsi="Arial" w:cs="Arial"/>
                <w:sz w:val="22"/>
                <w:lang w:eastAsia="en-GB"/>
              </w:rPr>
            </w:pPr>
          </w:p>
          <w:p w14:paraId="0833D035" w14:textId="77777777" w:rsidR="00704FD8" w:rsidRPr="00704FD8" w:rsidRDefault="00704FD8">
            <w:pPr>
              <w:jc w:val="both"/>
              <w:rPr>
                <w:rFonts w:ascii="Arial" w:hAnsi="Arial" w:cs="Arial"/>
                <w:sz w:val="22"/>
                <w:lang w:eastAsia="en-GB"/>
              </w:rPr>
            </w:pPr>
          </w:p>
          <w:p w14:paraId="46C74344" w14:textId="77777777" w:rsidR="00704FD8" w:rsidRPr="00704FD8" w:rsidRDefault="00704FD8">
            <w:pPr>
              <w:jc w:val="both"/>
              <w:rPr>
                <w:rFonts w:ascii="Arial" w:hAnsi="Arial" w:cs="Arial"/>
                <w:sz w:val="22"/>
                <w:lang w:eastAsia="en-GB"/>
              </w:rPr>
            </w:pPr>
          </w:p>
          <w:p w14:paraId="656C6284" w14:textId="77777777" w:rsidR="00704FD8" w:rsidRPr="00704FD8" w:rsidRDefault="00704FD8">
            <w:pPr>
              <w:jc w:val="both"/>
              <w:rPr>
                <w:rFonts w:ascii="Arial" w:hAnsi="Arial" w:cs="Arial"/>
                <w:sz w:val="22"/>
                <w:lang w:eastAsia="en-GB"/>
              </w:rPr>
            </w:pPr>
          </w:p>
          <w:p w14:paraId="0A0C417E" w14:textId="77777777" w:rsidR="00704FD8" w:rsidRPr="00704FD8" w:rsidRDefault="00704FD8">
            <w:pPr>
              <w:jc w:val="both"/>
              <w:rPr>
                <w:rFonts w:ascii="Arial" w:hAnsi="Arial" w:cs="Arial"/>
                <w:sz w:val="22"/>
                <w:lang w:eastAsia="en-GB"/>
              </w:rPr>
            </w:pPr>
          </w:p>
          <w:p w14:paraId="13392298" w14:textId="77777777" w:rsidR="00704FD8" w:rsidRPr="00704FD8" w:rsidRDefault="00704FD8">
            <w:pPr>
              <w:jc w:val="both"/>
              <w:rPr>
                <w:rFonts w:ascii="Arial" w:hAnsi="Arial" w:cs="Arial"/>
                <w:sz w:val="22"/>
                <w:lang w:eastAsia="en-GB"/>
              </w:rPr>
            </w:pPr>
          </w:p>
          <w:p w14:paraId="11F0CDF4" w14:textId="77777777" w:rsidR="00704FD8" w:rsidRPr="00704FD8" w:rsidRDefault="00704FD8">
            <w:pPr>
              <w:jc w:val="both"/>
              <w:rPr>
                <w:rFonts w:ascii="Arial" w:hAnsi="Arial" w:cs="Arial"/>
                <w:sz w:val="22"/>
                <w:lang w:eastAsia="en-GB"/>
              </w:rPr>
            </w:pPr>
          </w:p>
          <w:p w14:paraId="5E19CDF9" w14:textId="77777777" w:rsidR="00704FD8" w:rsidRPr="00704FD8" w:rsidRDefault="00704FD8">
            <w:pPr>
              <w:jc w:val="both"/>
              <w:rPr>
                <w:rFonts w:ascii="Arial" w:hAnsi="Arial" w:cs="Arial"/>
                <w:sz w:val="22"/>
                <w:lang w:eastAsia="en-GB"/>
              </w:rPr>
            </w:pPr>
          </w:p>
          <w:p w14:paraId="1EFFBC79" w14:textId="77777777" w:rsidR="00704FD8" w:rsidRPr="00704FD8" w:rsidRDefault="00704FD8">
            <w:pPr>
              <w:jc w:val="both"/>
              <w:rPr>
                <w:rFonts w:ascii="Arial" w:hAnsi="Arial" w:cs="Arial"/>
                <w:sz w:val="22"/>
                <w:lang w:eastAsia="en-GB"/>
              </w:rPr>
            </w:pPr>
          </w:p>
          <w:p w14:paraId="53EE40D4" w14:textId="77777777" w:rsidR="00704FD8" w:rsidRPr="00704FD8" w:rsidRDefault="00704FD8">
            <w:pPr>
              <w:jc w:val="both"/>
              <w:rPr>
                <w:rFonts w:ascii="Arial" w:hAnsi="Arial" w:cs="Arial"/>
                <w:sz w:val="22"/>
                <w:lang w:eastAsia="en-GB"/>
              </w:rPr>
            </w:pPr>
          </w:p>
          <w:p w14:paraId="7639DACE" w14:textId="77777777" w:rsidR="00704FD8" w:rsidRPr="00704FD8" w:rsidRDefault="00704FD8">
            <w:pPr>
              <w:jc w:val="both"/>
              <w:rPr>
                <w:rFonts w:ascii="Arial" w:hAnsi="Arial" w:cs="Arial"/>
                <w:sz w:val="22"/>
                <w:lang w:eastAsia="en-GB"/>
              </w:rPr>
            </w:pPr>
          </w:p>
          <w:p w14:paraId="248C1037" w14:textId="77777777" w:rsidR="00704FD8" w:rsidRPr="00704FD8" w:rsidRDefault="00704FD8">
            <w:pPr>
              <w:jc w:val="both"/>
              <w:rPr>
                <w:rFonts w:ascii="Arial" w:hAnsi="Arial" w:cs="Arial"/>
                <w:sz w:val="22"/>
                <w:lang w:eastAsia="en-GB"/>
              </w:rPr>
            </w:pPr>
          </w:p>
          <w:p w14:paraId="2C56DFBB" w14:textId="77777777" w:rsidR="00704FD8" w:rsidRPr="00704FD8" w:rsidRDefault="00704FD8">
            <w:pPr>
              <w:jc w:val="both"/>
              <w:rPr>
                <w:rFonts w:ascii="Arial" w:hAnsi="Arial" w:cs="Arial"/>
                <w:sz w:val="22"/>
                <w:lang w:eastAsia="en-GB"/>
              </w:rPr>
            </w:pPr>
          </w:p>
          <w:p w14:paraId="1BD1C2EE" w14:textId="77777777" w:rsidR="00704FD8" w:rsidRPr="00704FD8" w:rsidRDefault="00704FD8">
            <w:pPr>
              <w:jc w:val="both"/>
              <w:rPr>
                <w:rFonts w:ascii="Arial" w:hAnsi="Arial" w:cs="Arial"/>
                <w:sz w:val="22"/>
                <w:lang w:eastAsia="en-GB"/>
              </w:rPr>
            </w:pPr>
          </w:p>
          <w:p w14:paraId="592FEE90" w14:textId="77777777" w:rsidR="00704FD8" w:rsidRPr="00704FD8" w:rsidRDefault="00704FD8">
            <w:pPr>
              <w:jc w:val="both"/>
              <w:rPr>
                <w:rFonts w:ascii="Arial" w:hAnsi="Arial" w:cs="Arial"/>
                <w:sz w:val="22"/>
                <w:lang w:eastAsia="en-GB"/>
              </w:rPr>
            </w:pPr>
          </w:p>
          <w:p w14:paraId="1EDFFCCE" w14:textId="77777777" w:rsidR="00704FD8" w:rsidRPr="00704FD8" w:rsidRDefault="00704FD8">
            <w:pPr>
              <w:jc w:val="both"/>
              <w:rPr>
                <w:rFonts w:ascii="Arial" w:hAnsi="Arial" w:cs="Arial"/>
                <w:sz w:val="22"/>
                <w:lang w:eastAsia="en-GB"/>
              </w:rPr>
            </w:pPr>
          </w:p>
          <w:p w14:paraId="11F2334B" w14:textId="77777777" w:rsidR="00704FD8" w:rsidRPr="00704FD8" w:rsidRDefault="00704FD8">
            <w:pPr>
              <w:jc w:val="both"/>
              <w:rPr>
                <w:rFonts w:ascii="Arial" w:hAnsi="Arial" w:cs="Arial"/>
                <w:sz w:val="22"/>
                <w:lang w:eastAsia="en-GB"/>
              </w:rPr>
            </w:pPr>
          </w:p>
          <w:p w14:paraId="13A69087" w14:textId="77777777" w:rsidR="00704FD8" w:rsidRPr="00704FD8" w:rsidRDefault="00704FD8">
            <w:pPr>
              <w:jc w:val="both"/>
              <w:rPr>
                <w:rFonts w:ascii="Arial" w:hAnsi="Arial" w:cs="Arial"/>
                <w:sz w:val="22"/>
                <w:lang w:eastAsia="en-GB"/>
              </w:rPr>
            </w:pPr>
          </w:p>
          <w:p w14:paraId="78033B12" w14:textId="77777777" w:rsidR="00704FD8" w:rsidRPr="00704FD8" w:rsidRDefault="00704FD8">
            <w:pPr>
              <w:jc w:val="both"/>
              <w:rPr>
                <w:rFonts w:ascii="Arial" w:hAnsi="Arial" w:cs="Arial"/>
                <w:sz w:val="22"/>
                <w:lang w:eastAsia="en-GB"/>
              </w:rPr>
            </w:pPr>
          </w:p>
          <w:p w14:paraId="2EFE0BF0" w14:textId="77777777" w:rsidR="00704FD8" w:rsidRPr="00704FD8" w:rsidRDefault="00704FD8">
            <w:pPr>
              <w:jc w:val="both"/>
              <w:rPr>
                <w:rFonts w:ascii="Arial" w:hAnsi="Arial" w:cs="Arial"/>
                <w:sz w:val="22"/>
                <w:lang w:eastAsia="en-GB"/>
              </w:rPr>
            </w:pPr>
          </w:p>
          <w:p w14:paraId="631CCD54" w14:textId="77777777" w:rsidR="00704FD8" w:rsidRPr="00704FD8" w:rsidRDefault="00704FD8">
            <w:pPr>
              <w:jc w:val="both"/>
              <w:rPr>
                <w:rFonts w:ascii="Arial" w:hAnsi="Arial" w:cs="Arial"/>
                <w:sz w:val="22"/>
                <w:lang w:eastAsia="en-GB"/>
              </w:rPr>
            </w:pPr>
          </w:p>
          <w:p w14:paraId="62FDF2DE" w14:textId="77777777" w:rsidR="00704FD8" w:rsidRPr="00704FD8" w:rsidRDefault="00704FD8">
            <w:pPr>
              <w:jc w:val="both"/>
              <w:rPr>
                <w:rFonts w:ascii="Arial" w:hAnsi="Arial" w:cs="Arial"/>
                <w:sz w:val="22"/>
                <w:lang w:eastAsia="en-GB"/>
              </w:rPr>
            </w:pPr>
          </w:p>
          <w:p w14:paraId="435B294E" w14:textId="77777777" w:rsidR="00704FD8" w:rsidRPr="00704FD8" w:rsidRDefault="00704FD8">
            <w:pPr>
              <w:jc w:val="both"/>
              <w:rPr>
                <w:rFonts w:ascii="Arial" w:hAnsi="Arial" w:cs="Arial"/>
                <w:sz w:val="22"/>
                <w:lang w:eastAsia="en-GB"/>
              </w:rPr>
            </w:pPr>
          </w:p>
          <w:p w14:paraId="1B4C7C71" w14:textId="77777777" w:rsidR="00704FD8" w:rsidRPr="00704FD8" w:rsidRDefault="00704FD8">
            <w:pPr>
              <w:jc w:val="both"/>
              <w:rPr>
                <w:rFonts w:ascii="Arial" w:hAnsi="Arial" w:cs="Arial"/>
                <w:sz w:val="22"/>
                <w:lang w:eastAsia="en-GB"/>
              </w:rPr>
            </w:pPr>
          </w:p>
          <w:p w14:paraId="604EAC21" w14:textId="77777777" w:rsidR="00704FD8" w:rsidRPr="00704FD8" w:rsidRDefault="00704FD8">
            <w:pPr>
              <w:jc w:val="both"/>
              <w:rPr>
                <w:rFonts w:ascii="Arial" w:hAnsi="Arial" w:cs="Arial"/>
                <w:sz w:val="22"/>
                <w:lang w:eastAsia="en-GB"/>
              </w:rPr>
            </w:pPr>
          </w:p>
          <w:p w14:paraId="452E46DA" w14:textId="77777777" w:rsidR="00704FD8" w:rsidRPr="00704FD8" w:rsidRDefault="00704FD8">
            <w:pPr>
              <w:jc w:val="both"/>
              <w:rPr>
                <w:rFonts w:ascii="Arial" w:hAnsi="Arial" w:cs="Arial"/>
                <w:sz w:val="22"/>
                <w:lang w:eastAsia="en-GB"/>
              </w:rPr>
            </w:pPr>
          </w:p>
          <w:p w14:paraId="1B61035F" w14:textId="77777777" w:rsidR="00704FD8" w:rsidRPr="00704FD8" w:rsidRDefault="00704FD8">
            <w:pPr>
              <w:jc w:val="both"/>
              <w:rPr>
                <w:rFonts w:ascii="Arial" w:hAnsi="Arial" w:cs="Arial"/>
                <w:sz w:val="22"/>
                <w:lang w:eastAsia="en-GB"/>
              </w:rPr>
            </w:pPr>
          </w:p>
          <w:p w14:paraId="73CB15BF" w14:textId="77777777" w:rsidR="00704FD8" w:rsidRPr="00704FD8" w:rsidRDefault="00704FD8">
            <w:pPr>
              <w:jc w:val="both"/>
              <w:rPr>
                <w:rFonts w:ascii="Arial" w:hAnsi="Arial" w:cs="Arial"/>
                <w:sz w:val="22"/>
                <w:lang w:eastAsia="en-GB"/>
              </w:rPr>
            </w:pPr>
          </w:p>
          <w:p w14:paraId="510E301B" w14:textId="77777777" w:rsidR="00704FD8" w:rsidRPr="00704FD8" w:rsidRDefault="00704FD8">
            <w:pPr>
              <w:jc w:val="both"/>
              <w:rPr>
                <w:rFonts w:ascii="Arial" w:hAnsi="Arial" w:cs="Arial"/>
                <w:sz w:val="22"/>
                <w:lang w:eastAsia="en-GB"/>
              </w:rPr>
            </w:pPr>
          </w:p>
          <w:p w14:paraId="28584F0E" w14:textId="77777777" w:rsidR="00704FD8" w:rsidRPr="00704FD8" w:rsidRDefault="00704FD8">
            <w:pPr>
              <w:jc w:val="both"/>
              <w:rPr>
                <w:rFonts w:ascii="Arial" w:hAnsi="Arial" w:cs="Arial"/>
                <w:sz w:val="22"/>
                <w:lang w:eastAsia="en-GB"/>
              </w:rPr>
            </w:pPr>
          </w:p>
          <w:p w14:paraId="5EDD9E5B" w14:textId="77777777" w:rsidR="00704FD8" w:rsidRPr="00704FD8" w:rsidRDefault="00704FD8">
            <w:pPr>
              <w:jc w:val="both"/>
              <w:rPr>
                <w:rFonts w:ascii="Arial" w:hAnsi="Arial" w:cs="Arial"/>
                <w:sz w:val="22"/>
                <w:lang w:eastAsia="en-GB"/>
              </w:rPr>
            </w:pPr>
          </w:p>
          <w:p w14:paraId="7710F3D4" w14:textId="77777777" w:rsidR="00704FD8" w:rsidRPr="00704FD8" w:rsidRDefault="00704FD8">
            <w:pPr>
              <w:jc w:val="both"/>
              <w:rPr>
                <w:rFonts w:ascii="Arial" w:hAnsi="Arial" w:cs="Arial"/>
                <w:sz w:val="22"/>
                <w:lang w:eastAsia="en-GB"/>
              </w:rPr>
            </w:pPr>
          </w:p>
          <w:p w14:paraId="606705FF" w14:textId="77777777" w:rsidR="00704FD8" w:rsidRPr="00704FD8" w:rsidRDefault="00704FD8">
            <w:pPr>
              <w:jc w:val="both"/>
              <w:rPr>
                <w:rFonts w:ascii="Arial" w:hAnsi="Arial" w:cs="Arial"/>
                <w:sz w:val="22"/>
                <w:lang w:eastAsia="en-GB"/>
              </w:rPr>
            </w:pPr>
          </w:p>
          <w:p w14:paraId="6B5DFCBF" w14:textId="77777777" w:rsidR="00704FD8" w:rsidRPr="00704FD8" w:rsidRDefault="00704FD8">
            <w:pPr>
              <w:jc w:val="both"/>
              <w:rPr>
                <w:rFonts w:ascii="Arial" w:hAnsi="Arial" w:cs="Arial"/>
                <w:sz w:val="22"/>
                <w:lang w:eastAsia="en-GB"/>
              </w:rPr>
            </w:pPr>
          </w:p>
          <w:p w14:paraId="0FB627EC" w14:textId="77777777" w:rsidR="00704FD8" w:rsidRPr="00704FD8" w:rsidRDefault="00704FD8">
            <w:pPr>
              <w:jc w:val="both"/>
              <w:rPr>
                <w:rFonts w:ascii="Arial" w:hAnsi="Arial" w:cs="Arial"/>
                <w:sz w:val="22"/>
                <w:lang w:eastAsia="en-GB"/>
              </w:rPr>
            </w:pPr>
          </w:p>
          <w:p w14:paraId="5A263803" w14:textId="77777777" w:rsidR="00704FD8" w:rsidRPr="00704FD8" w:rsidRDefault="00704FD8">
            <w:pPr>
              <w:jc w:val="both"/>
              <w:rPr>
                <w:rFonts w:ascii="Arial" w:hAnsi="Arial" w:cs="Arial"/>
                <w:sz w:val="22"/>
                <w:lang w:eastAsia="en-GB"/>
              </w:rPr>
            </w:pPr>
          </w:p>
          <w:p w14:paraId="073FBC89" w14:textId="77777777" w:rsidR="00704FD8" w:rsidRPr="00704FD8" w:rsidRDefault="00704FD8">
            <w:pPr>
              <w:jc w:val="both"/>
              <w:rPr>
                <w:rFonts w:ascii="Arial" w:hAnsi="Arial" w:cs="Arial"/>
                <w:sz w:val="22"/>
                <w:lang w:eastAsia="en-GB"/>
              </w:rPr>
            </w:pPr>
          </w:p>
          <w:p w14:paraId="33308765" w14:textId="77777777" w:rsidR="00704FD8" w:rsidRPr="00704FD8" w:rsidRDefault="00704FD8">
            <w:pPr>
              <w:jc w:val="both"/>
              <w:rPr>
                <w:rFonts w:ascii="Arial" w:hAnsi="Arial" w:cs="Arial"/>
                <w:sz w:val="22"/>
                <w:lang w:eastAsia="en-GB"/>
              </w:rPr>
            </w:pPr>
          </w:p>
          <w:p w14:paraId="67C70D4C" w14:textId="77777777" w:rsidR="00704FD8" w:rsidRPr="00704FD8" w:rsidRDefault="00704FD8">
            <w:pPr>
              <w:jc w:val="both"/>
              <w:rPr>
                <w:rFonts w:ascii="Arial" w:hAnsi="Arial" w:cs="Arial"/>
                <w:sz w:val="22"/>
                <w:lang w:eastAsia="en-GB"/>
              </w:rPr>
            </w:pPr>
          </w:p>
          <w:p w14:paraId="5A56141E" w14:textId="77777777" w:rsidR="00704FD8" w:rsidRPr="00704FD8" w:rsidRDefault="00704FD8">
            <w:pPr>
              <w:jc w:val="both"/>
              <w:rPr>
                <w:rFonts w:ascii="Arial" w:hAnsi="Arial" w:cs="Arial"/>
                <w:sz w:val="22"/>
                <w:lang w:eastAsia="en-GB"/>
              </w:rPr>
            </w:pPr>
          </w:p>
          <w:p w14:paraId="334EB83D" w14:textId="77777777" w:rsidR="00704FD8" w:rsidRPr="00704FD8" w:rsidRDefault="00704FD8">
            <w:pPr>
              <w:jc w:val="both"/>
              <w:rPr>
                <w:rFonts w:ascii="Arial" w:hAnsi="Arial" w:cs="Arial"/>
                <w:sz w:val="22"/>
                <w:lang w:eastAsia="en-GB"/>
              </w:rPr>
            </w:pPr>
          </w:p>
          <w:p w14:paraId="6DFEC0DE" w14:textId="77777777" w:rsidR="00704FD8" w:rsidRPr="00704FD8" w:rsidRDefault="00704FD8">
            <w:pPr>
              <w:jc w:val="both"/>
              <w:rPr>
                <w:rFonts w:ascii="Arial" w:hAnsi="Arial" w:cs="Arial"/>
                <w:sz w:val="22"/>
                <w:lang w:eastAsia="en-GB"/>
              </w:rPr>
            </w:pPr>
          </w:p>
        </w:tc>
      </w:tr>
    </w:tbl>
    <w:p w14:paraId="0757EDB6" w14:textId="77777777" w:rsidR="00704FD8" w:rsidRPr="00704FD8" w:rsidRDefault="00704FD8" w:rsidP="00704FD8">
      <w:pPr>
        <w:jc w:val="both"/>
        <w:rPr>
          <w:rFonts w:ascii="Arial" w:hAnsi="Arial" w:cs="Arial"/>
          <w:sz w:val="22"/>
          <w:lang w:eastAsia="en-GB"/>
        </w:rPr>
      </w:pPr>
    </w:p>
    <w:p w14:paraId="2384FADB" w14:textId="77777777" w:rsidR="001E3506" w:rsidRPr="001E3506" w:rsidRDefault="001E3506" w:rsidP="001E3506">
      <w:pPr>
        <w:jc w:val="both"/>
        <w:rPr>
          <w:rFonts w:ascii="Arial" w:hAnsi="Arial" w:cs="Arial"/>
          <w:b/>
          <w:bCs/>
          <w:sz w:val="22"/>
          <w:lang w:eastAsia="en-GB"/>
        </w:rPr>
      </w:pPr>
      <w:r w:rsidRPr="001E3506">
        <w:rPr>
          <w:rFonts w:ascii="Arial" w:hAnsi="Arial" w:cs="Arial"/>
          <w:b/>
          <w:bCs/>
          <w:sz w:val="22"/>
          <w:lang w:eastAsia="en-GB"/>
        </w:rPr>
        <w:t>Declaration</w:t>
      </w:r>
    </w:p>
    <w:p w14:paraId="4C2A63EC" w14:textId="77777777" w:rsidR="001E3506" w:rsidRPr="001E3506" w:rsidRDefault="001E3506" w:rsidP="001E3506">
      <w:pPr>
        <w:jc w:val="both"/>
        <w:rPr>
          <w:rFonts w:ascii="Arial" w:hAnsi="Arial" w:cs="Arial"/>
          <w:bCs/>
          <w:sz w:val="22"/>
          <w:lang w:eastAsia="en-GB"/>
        </w:rPr>
      </w:pPr>
    </w:p>
    <w:p w14:paraId="3F986C9D" w14:textId="0966E9F7" w:rsidR="001E3506" w:rsidRPr="001E3506" w:rsidRDefault="001E3506" w:rsidP="001E3506">
      <w:pPr>
        <w:jc w:val="both"/>
        <w:rPr>
          <w:rFonts w:ascii="Arial" w:hAnsi="Arial" w:cs="Arial"/>
          <w:bCs/>
          <w:sz w:val="22"/>
          <w:lang w:eastAsia="en-GB"/>
        </w:rPr>
      </w:pPr>
      <w:r w:rsidRPr="001E3506">
        <w:rPr>
          <w:rFonts w:ascii="Arial" w:hAnsi="Arial" w:cs="Arial"/>
          <w:bCs/>
          <w:sz w:val="22"/>
          <w:lang w:eastAsia="en-GB"/>
        </w:rPr>
        <w:t>I confirm that the information provided in this complaint is accurate to the best of my knowledge.</w:t>
      </w:r>
    </w:p>
    <w:p w14:paraId="1C09AE3A" w14:textId="77777777" w:rsidR="001E3506" w:rsidRPr="001E3506" w:rsidRDefault="001E3506" w:rsidP="001E3506">
      <w:pPr>
        <w:jc w:val="both"/>
        <w:rPr>
          <w:rFonts w:ascii="Arial" w:hAnsi="Arial" w:cs="Arial"/>
          <w:bCs/>
          <w:sz w:val="22"/>
          <w:lang w:eastAsia="en-GB"/>
        </w:rPr>
      </w:pPr>
    </w:p>
    <w:p w14:paraId="558BA0B2" w14:textId="1148419C" w:rsidR="001E3506" w:rsidRPr="001E3506" w:rsidRDefault="001E3506" w:rsidP="001E3506">
      <w:pPr>
        <w:jc w:val="both"/>
        <w:rPr>
          <w:rFonts w:ascii="Arial" w:hAnsi="Arial" w:cs="Arial"/>
          <w:bCs/>
          <w:sz w:val="22"/>
          <w:lang w:eastAsia="en-GB"/>
        </w:rPr>
      </w:pPr>
      <w:r w:rsidRPr="001E3506">
        <w:rPr>
          <w:rFonts w:ascii="Arial" w:hAnsi="Arial" w:cs="Arial"/>
          <w:bCs/>
          <w:sz w:val="22"/>
          <w:lang w:eastAsia="en-GB"/>
        </w:rPr>
        <w:t>Signature:</w:t>
      </w:r>
    </w:p>
    <w:p w14:paraId="1DD98FFA" w14:textId="77777777" w:rsidR="001E3506" w:rsidRPr="001E3506" w:rsidRDefault="001E3506" w:rsidP="001E3506">
      <w:pPr>
        <w:jc w:val="both"/>
        <w:rPr>
          <w:rFonts w:ascii="Arial" w:hAnsi="Arial" w:cs="Arial"/>
          <w:bCs/>
          <w:sz w:val="22"/>
          <w:lang w:eastAsia="en-GB"/>
        </w:rPr>
      </w:pPr>
    </w:p>
    <w:p w14:paraId="2FC36955" w14:textId="753B1178" w:rsidR="001E3506" w:rsidRPr="001E3506" w:rsidRDefault="001E3506" w:rsidP="001E3506">
      <w:pPr>
        <w:jc w:val="both"/>
        <w:rPr>
          <w:rFonts w:ascii="Arial" w:hAnsi="Arial" w:cs="Arial"/>
          <w:bCs/>
          <w:sz w:val="22"/>
          <w:lang w:eastAsia="en-GB"/>
        </w:rPr>
      </w:pPr>
      <w:r w:rsidRPr="001E3506">
        <w:rPr>
          <w:rFonts w:ascii="Arial" w:hAnsi="Arial" w:cs="Arial"/>
          <w:bCs/>
          <w:sz w:val="22"/>
          <w:lang w:eastAsia="en-GB"/>
        </w:rPr>
        <w:t>Name:</w:t>
      </w:r>
    </w:p>
    <w:p w14:paraId="61E16B35" w14:textId="77777777" w:rsidR="001E3506" w:rsidRPr="001E3506" w:rsidRDefault="001E3506" w:rsidP="001E3506">
      <w:pPr>
        <w:jc w:val="both"/>
        <w:rPr>
          <w:rFonts w:ascii="Arial" w:hAnsi="Arial" w:cs="Arial"/>
          <w:bCs/>
          <w:sz w:val="22"/>
          <w:lang w:eastAsia="en-GB"/>
        </w:rPr>
      </w:pPr>
    </w:p>
    <w:p w14:paraId="68A0A873" w14:textId="77777777" w:rsidR="001E3506" w:rsidRPr="001E3506" w:rsidRDefault="001E3506" w:rsidP="001E3506">
      <w:pPr>
        <w:jc w:val="both"/>
        <w:rPr>
          <w:rFonts w:ascii="Arial" w:hAnsi="Arial" w:cs="Arial"/>
          <w:bCs/>
          <w:sz w:val="22"/>
          <w:lang w:eastAsia="en-GB"/>
        </w:rPr>
      </w:pPr>
      <w:r w:rsidRPr="001E3506">
        <w:rPr>
          <w:rFonts w:ascii="Arial" w:hAnsi="Arial" w:cs="Arial"/>
          <w:bCs/>
          <w:sz w:val="22"/>
          <w:lang w:eastAsia="en-GB"/>
        </w:rPr>
        <w:t>Date:</w:t>
      </w:r>
    </w:p>
    <w:p w14:paraId="647D949C" w14:textId="77777777" w:rsidR="00704FD8" w:rsidRPr="00704FD8" w:rsidRDefault="00704FD8" w:rsidP="00704FD8">
      <w:pPr>
        <w:jc w:val="both"/>
        <w:rPr>
          <w:rFonts w:ascii="Arial" w:hAnsi="Arial" w:cs="Arial"/>
          <w:sz w:val="22"/>
          <w:lang w:eastAsia="en-GB"/>
        </w:rPr>
      </w:pPr>
    </w:p>
    <w:p w14:paraId="40BB051B" w14:textId="77777777" w:rsidR="00704FD8" w:rsidRPr="00704FD8" w:rsidRDefault="00704FD8" w:rsidP="00704FD8">
      <w:pPr>
        <w:jc w:val="both"/>
        <w:rPr>
          <w:rFonts w:ascii="Arial" w:hAnsi="Arial" w:cs="Arial"/>
          <w:lang w:eastAsia="en-GB"/>
        </w:rPr>
      </w:pPr>
      <w:r w:rsidRPr="00704FD8">
        <w:rPr>
          <w:rFonts w:ascii="Arial" w:hAnsi="Arial" w:cs="Arial"/>
          <w:lang w:eastAsia="en-GB"/>
        </w:rPr>
        <w:t xml:space="preserve">    </w:t>
      </w:r>
    </w:p>
    <w:p w14:paraId="61BFADE1" w14:textId="77777777" w:rsidR="00704FD8" w:rsidRPr="00704FD8" w:rsidRDefault="00704FD8" w:rsidP="00704FD8">
      <w:pPr>
        <w:jc w:val="both"/>
        <w:rPr>
          <w:rFonts w:ascii="Arial" w:hAnsi="Arial" w:cs="Arial"/>
          <w:sz w:val="22"/>
          <w:lang w:eastAsia="en-GB"/>
        </w:rPr>
      </w:pPr>
    </w:p>
    <w:p w14:paraId="05983063" w14:textId="77777777" w:rsidR="00704FD8" w:rsidRPr="00704FD8" w:rsidRDefault="00704FD8" w:rsidP="002A0440">
      <w:pPr>
        <w:jc w:val="both"/>
        <w:rPr>
          <w:rFonts w:ascii="Arial" w:hAnsi="Arial" w:cs="Arial"/>
        </w:rPr>
      </w:pPr>
    </w:p>
    <w:sectPr w:rsidR="00704FD8" w:rsidRPr="00704FD8" w:rsidSect="007D4DDE">
      <w:footerReference w:type="even" r:id="rId16"/>
      <w:footerReference w:type="default" r:id="rId17"/>
      <w:pgSz w:w="12240" w:h="15840" w:code="1"/>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5DAA0" w14:textId="77777777" w:rsidR="00A56B5D" w:rsidRDefault="00A56B5D">
      <w:r>
        <w:separator/>
      </w:r>
    </w:p>
  </w:endnote>
  <w:endnote w:type="continuationSeparator" w:id="0">
    <w:p w14:paraId="56E9B5CF" w14:textId="77777777" w:rsidR="00A56B5D" w:rsidRDefault="00A56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420475" w:rsidRDefault="00420475" w:rsidP="00291F37">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0C136CF1" w14:textId="77777777" w:rsidR="00420475" w:rsidRDefault="00420475" w:rsidP="00D67CC2">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color w:val="4F81BD" w:themeColor="accent1"/>
        <w:sz w:val="18"/>
        <w:szCs w:val="18"/>
      </w:rPr>
      <w:id w:val="-623689296"/>
      <w:docPartObj>
        <w:docPartGallery w:val="Page Numbers (Bottom of Page)"/>
        <w:docPartUnique/>
      </w:docPartObj>
    </w:sdtPr>
    <w:sdtContent>
      <w:sdt>
        <w:sdtPr>
          <w:rPr>
            <w:rFonts w:ascii="Calibri" w:hAnsi="Calibri" w:cs="Calibri"/>
            <w:color w:val="4F81BD" w:themeColor="accent1"/>
            <w:sz w:val="18"/>
            <w:szCs w:val="18"/>
          </w:rPr>
          <w:id w:val="1627118656"/>
          <w:docPartObj>
            <w:docPartGallery w:val="Page Numbers (Top of Page)"/>
            <w:docPartUnique/>
          </w:docPartObj>
        </w:sdtPr>
        <w:sdtContent>
          <w:p w14:paraId="2503B197" w14:textId="77777777" w:rsidR="00E07F73" w:rsidRDefault="00E07F73" w:rsidP="00E07F73">
            <w:pPr>
              <w:pStyle w:val="Footer"/>
              <w:tabs>
                <w:tab w:val="clear" w:pos="8306"/>
                <w:tab w:val="right" w:pos="9923"/>
              </w:tabs>
              <w:rPr>
                <w:rFonts w:ascii="Calibri" w:hAnsi="Calibri" w:cs="Calibri"/>
                <w:color w:val="4F81BD" w:themeColor="accent1"/>
                <w:sz w:val="18"/>
                <w:szCs w:val="18"/>
              </w:rPr>
            </w:pPr>
          </w:p>
          <w:p w14:paraId="38E60C61" w14:textId="77777777" w:rsidR="00E07F73" w:rsidRPr="00E07F73" w:rsidRDefault="00E07F73" w:rsidP="00E07F73">
            <w:pPr>
              <w:pStyle w:val="Footer"/>
              <w:tabs>
                <w:tab w:val="clear" w:pos="8306"/>
                <w:tab w:val="right" w:pos="9923"/>
              </w:tabs>
              <w:rPr>
                <w:rFonts w:ascii="Calibri" w:hAnsi="Calibri" w:cs="Calibri"/>
                <w:color w:val="4F81BD" w:themeColor="accent1"/>
                <w:sz w:val="18"/>
                <w:szCs w:val="18"/>
              </w:rPr>
            </w:pPr>
            <w:r w:rsidRPr="00E07F73">
              <w:rPr>
                <w:rFonts w:ascii="Calibri" w:hAnsi="Calibri" w:cs="Calibri"/>
                <w:color w:val="4F81BD" w:themeColor="accent1"/>
                <w:sz w:val="18"/>
                <w:szCs w:val="18"/>
              </w:rPr>
              <w:t xml:space="preserve">Page </w:t>
            </w:r>
            <w:r w:rsidRPr="00E07F73">
              <w:rPr>
                <w:rFonts w:ascii="Calibri" w:hAnsi="Calibri" w:cs="Calibri"/>
                <w:b/>
                <w:bCs/>
                <w:color w:val="4F81BD" w:themeColor="accent1"/>
                <w:sz w:val="18"/>
                <w:szCs w:val="18"/>
              </w:rPr>
              <w:fldChar w:fldCharType="begin"/>
            </w:r>
            <w:r w:rsidRPr="00E07F73">
              <w:rPr>
                <w:rFonts w:ascii="Calibri" w:hAnsi="Calibri" w:cs="Calibri"/>
                <w:b/>
                <w:bCs/>
                <w:color w:val="4F81BD" w:themeColor="accent1"/>
                <w:sz w:val="18"/>
                <w:szCs w:val="18"/>
              </w:rPr>
              <w:instrText xml:space="preserve"> PAGE </w:instrText>
            </w:r>
            <w:r w:rsidRPr="00E07F73">
              <w:rPr>
                <w:rFonts w:ascii="Calibri" w:hAnsi="Calibri" w:cs="Calibri"/>
                <w:b/>
                <w:bCs/>
                <w:color w:val="4F81BD" w:themeColor="accent1"/>
                <w:sz w:val="18"/>
                <w:szCs w:val="18"/>
              </w:rPr>
              <w:fldChar w:fldCharType="separate"/>
            </w:r>
            <w:r w:rsidR="007656F5">
              <w:rPr>
                <w:rFonts w:ascii="Calibri" w:hAnsi="Calibri" w:cs="Calibri"/>
                <w:b/>
                <w:bCs/>
                <w:noProof/>
                <w:color w:val="4F81BD" w:themeColor="accent1"/>
                <w:sz w:val="18"/>
                <w:szCs w:val="18"/>
              </w:rPr>
              <w:t>9</w:t>
            </w:r>
            <w:r w:rsidRPr="00E07F73">
              <w:rPr>
                <w:rFonts w:ascii="Calibri" w:hAnsi="Calibri" w:cs="Calibri"/>
                <w:b/>
                <w:bCs/>
                <w:color w:val="4F81BD" w:themeColor="accent1"/>
                <w:sz w:val="18"/>
                <w:szCs w:val="18"/>
              </w:rPr>
              <w:fldChar w:fldCharType="end"/>
            </w:r>
            <w:r w:rsidRPr="00E07F73">
              <w:rPr>
                <w:rFonts w:ascii="Calibri" w:hAnsi="Calibri" w:cs="Calibri"/>
                <w:color w:val="4F81BD" w:themeColor="accent1"/>
                <w:sz w:val="18"/>
                <w:szCs w:val="18"/>
              </w:rPr>
              <w:t xml:space="preserve"> of </w:t>
            </w:r>
            <w:r w:rsidRPr="00E07F73">
              <w:rPr>
                <w:rFonts w:ascii="Calibri" w:hAnsi="Calibri" w:cs="Calibri"/>
                <w:b/>
                <w:bCs/>
                <w:color w:val="4F81BD" w:themeColor="accent1"/>
                <w:sz w:val="18"/>
                <w:szCs w:val="18"/>
              </w:rPr>
              <w:fldChar w:fldCharType="begin"/>
            </w:r>
            <w:r w:rsidRPr="00E07F73">
              <w:rPr>
                <w:rFonts w:ascii="Calibri" w:hAnsi="Calibri" w:cs="Calibri"/>
                <w:b/>
                <w:bCs/>
                <w:color w:val="4F81BD" w:themeColor="accent1"/>
                <w:sz w:val="18"/>
                <w:szCs w:val="18"/>
              </w:rPr>
              <w:instrText xml:space="preserve"> NUMPAGES  </w:instrText>
            </w:r>
            <w:r w:rsidRPr="00E07F73">
              <w:rPr>
                <w:rFonts w:ascii="Calibri" w:hAnsi="Calibri" w:cs="Calibri"/>
                <w:b/>
                <w:bCs/>
                <w:color w:val="4F81BD" w:themeColor="accent1"/>
                <w:sz w:val="18"/>
                <w:szCs w:val="18"/>
              </w:rPr>
              <w:fldChar w:fldCharType="separate"/>
            </w:r>
            <w:r w:rsidR="007656F5">
              <w:rPr>
                <w:rFonts w:ascii="Calibri" w:hAnsi="Calibri" w:cs="Calibri"/>
                <w:b/>
                <w:bCs/>
                <w:noProof/>
                <w:color w:val="4F81BD" w:themeColor="accent1"/>
                <w:sz w:val="18"/>
                <w:szCs w:val="18"/>
              </w:rPr>
              <w:t>9</w:t>
            </w:r>
            <w:r w:rsidRPr="00E07F73">
              <w:rPr>
                <w:rFonts w:ascii="Calibri" w:hAnsi="Calibri" w:cs="Calibri"/>
                <w:b/>
                <w:bCs/>
                <w:color w:val="4F81BD" w:themeColor="accent1"/>
                <w:sz w:val="18"/>
                <w:szCs w:val="18"/>
              </w:rPr>
              <w:fldChar w:fldCharType="end"/>
            </w:r>
          </w:p>
        </w:sdtContent>
      </w:sdt>
    </w:sdtContent>
  </w:sdt>
  <w:p w14:paraId="29290972" w14:textId="77777777" w:rsidR="00420475" w:rsidRPr="00E07F73" w:rsidRDefault="00E07F73" w:rsidP="00D67CC2">
    <w:pPr>
      <w:pStyle w:val="Footer"/>
      <w:ind w:firstLine="360"/>
      <w:jc w:val="right"/>
      <w:rPr>
        <w:rFonts w:ascii="Calibri" w:hAnsi="Calibri" w:cs="Calibri"/>
        <w:color w:val="4F81BD" w:themeColor="accent1"/>
        <w:sz w:val="18"/>
        <w:szCs w:val="18"/>
      </w:rPr>
    </w:pPr>
    <w:r>
      <w:rPr>
        <w:rFonts w:ascii="Calibri" w:hAnsi="Calibri" w:cs="Calibri"/>
        <w:color w:val="4F81BD" w:themeColor="accent1"/>
        <w:sz w:val="18"/>
        <w:szCs w:val="18"/>
      </w:rPr>
      <w:t>EMET Complaints policy POL-SCH-003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F7DD6" w14:textId="77777777" w:rsidR="00A56B5D" w:rsidRDefault="00A56B5D">
      <w:r>
        <w:separator/>
      </w:r>
    </w:p>
  </w:footnote>
  <w:footnote w:type="continuationSeparator" w:id="0">
    <w:p w14:paraId="145C1CC2" w14:textId="77777777" w:rsidR="00A56B5D" w:rsidRDefault="00A56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656B"/>
    <w:multiLevelType w:val="hybridMultilevel"/>
    <w:tmpl w:val="2D928F1C"/>
    <w:lvl w:ilvl="0" w:tplc="08090001">
      <w:start w:val="1"/>
      <w:numFmt w:val="bullet"/>
      <w:lvlText w:val=""/>
      <w:lvlJc w:val="left"/>
      <w:pPr>
        <w:ind w:left="3555" w:hanging="360"/>
      </w:pPr>
      <w:rPr>
        <w:rFonts w:ascii="Symbol" w:hAnsi="Symbol" w:hint="default"/>
      </w:rPr>
    </w:lvl>
    <w:lvl w:ilvl="1" w:tplc="08090003" w:tentative="1">
      <w:start w:val="1"/>
      <w:numFmt w:val="bullet"/>
      <w:lvlText w:val="o"/>
      <w:lvlJc w:val="left"/>
      <w:pPr>
        <w:ind w:left="4275" w:hanging="360"/>
      </w:pPr>
      <w:rPr>
        <w:rFonts w:ascii="Courier New" w:hAnsi="Courier New" w:cs="Courier New" w:hint="default"/>
      </w:rPr>
    </w:lvl>
    <w:lvl w:ilvl="2" w:tplc="08090005" w:tentative="1">
      <w:start w:val="1"/>
      <w:numFmt w:val="bullet"/>
      <w:lvlText w:val=""/>
      <w:lvlJc w:val="left"/>
      <w:pPr>
        <w:ind w:left="4995" w:hanging="360"/>
      </w:pPr>
      <w:rPr>
        <w:rFonts w:ascii="Wingdings" w:hAnsi="Wingdings" w:hint="default"/>
      </w:rPr>
    </w:lvl>
    <w:lvl w:ilvl="3" w:tplc="08090001" w:tentative="1">
      <w:start w:val="1"/>
      <w:numFmt w:val="bullet"/>
      <w:lvlText w:val=""/>
      <w:lvlJc w:val="left"/>
      <w:pPr>
        <w:ind w:left="5715" w:hanging="360"/>
      </w:pPr>
      <w:rPr>
        <w:rFonts w:ascii="Symbol" w:hAnsi="Symbol" w:hint="default"/>
      </w:rPr>
    </w:lvl>
    <w:lvl w:ilvl="4" w:tplc="08090003" w:tentative="1">
      <w:start w:val="1"/>
      <w:numFmt w:val="bullet"/>
      <w:lvlText w:val="o"/>
      <w:lvlJc w:val="left"/>
      <w:pPr>
        <w:ind w:left="6435" w:hanging="360"/>
      </w:pPr>
      <w:rPr>
        <w:rFonts w:ascii="Courier New" w:hAnsi="Courier New" w:cs="Courier New" w:hint="default"/>
      </w:rPr>
    </w:lvl>
    <w:lvl w:ilvl="5" w:tplc="08090005" w:tentative="1">
      <w:start w:val="1"/>
      <w:numFmt w:val="bullet"/>
      <w:lvlText w:val=""/>
      <w:lvlJc w:val="left"/>
      <w:pPr>
        <w:ind w:left="7155" w:hanging="360"/>
      </w:pPr>
      <w:rPr>
        <w:rFonts w:ascii="Wingdings" w:hAnsi="Wingdings" w:hint="default"/>
      </w:rPr>
    </w:lvl>
    <w:lvl w:ilvl="6" w:tplc="08090001" w:tentative="1">
      <w:start w:val="1"/>
      <w:numFmt w:val="bullet"/>
      <w:lvlText w:val=""/>
      <w:lvlJc w:val="left"/>
      <w:pPr>
        <w:ind w:left="7875" w:hanging="360"/>
      </w:pPr>
      <w:rPr>
        <w:rFonts w:ascii="Symbol" w:hAnsi="Symbol" w:hint="default"/>
      </w:rPr>
    </w:lvl>
    <w:lvl w:ilvl="7" w:tplc="08090003" w:tentative="1">
      <w:start w:val="1"/>
      <w:numFmt w:val="bullet"/>
      <w:lvlText w:val="o"/>
      <w:lvlJc w:val="left"/>
      <w:pPr>
        <w:ind w:left="8595" w:hanging="360"/>
      </w:pPr>
      <w:rPr>
        <w:rFonts w:ascii="Courier New" w:hAnsi="Courier New" w:cs="Courier New" w:hint="default"/>
      </w:rPr>
    </w:lvl>
    <w:lvl w:ilvl="8" w:tplc="08090005" w:tentative="1">
      <w:start w:val="1"/>
      <w:numFmt w:val="bullet"/>
      <w:lvlText w:val=""/>
      <w:lvlJc w:val="left"/>
      <w:pPr>
        <w:ind w:left="9315" w:hanging="360"/>
      </w:pPr>
      <w:rPr>
        <w:rFonts w:ascii="Wingdings" w:hAnsi="Wingdings" w:hint="default"/>
      </w:rPr>
    </w:lvl>
  </w:abstractNum>
  <w:abstractNum w:abstractNumId="1" w15:restartNumberingAfterBreak="0">
    <w:nsid w:val="04D80263"/>
    <w:multiLevelType w:val="multilevel"/>
    <w:tmpl w:val="792E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6185E"/>
    <w:multiLevelType w:val="hybridMultilevel"/>
    <w:tmpl w:val="EC2287B4"/>
    <w:lvl w:ilvl="0" w:tplc="08090001">
      <w:start w:val="1"/>
      <w:numFmt w:val="bullet"/>
      <w:lvlText w:val=""/>
      <w:lvlJc w:val="left"/>
      <w:pPr>
        <w:ind w:left="927" w:hanging="360"/>
      </w:pPr>
      <w:rPr>
        <w:rFonts w:ascii="Symbol" w:hAnsi="Symbol" w:hint="default"/>
      </w:rPr>
    </w:lvl>
    <w:lvl w:ilvl="1" w:tplc="08090001">
      <w:start w:val="1"/>
      <w:numFmt w:val="bullet"/>
      <w:lvlText w:val=""/>
      <w:lvlJc w:val="left"/>
      <w:pPr>
        <w:ind w:left="1647" w:hanging="360"/>
      </w:pPr>
      <w:rPr>
        <w:rFonts w:ascii="Symbol" w:hAnsi="Symbol" w:hint="default"/>
      </w:r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15451D1B"/>
    <w:multiLevelType w:val="hybridMultilevel"/>
    <w:tmpl w:val="0E2287A8"/>
    <w:lvl w:ilvl="0" w:tplc="A93E5C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F83FA5"/>
    <w:multiLevelType w:val="multilevel"/>
    <w:tmpl w:val="B4C2F25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BA47972"/>
    <w:multiLevelType w:val="hybridMultilevel"/>
    <w:tmpl w:val="C124FE84"/>
    <w:lvl w:ilvl="0" w:tplc="116CD012">
      <w:start w:val="1"/>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6" w15:restartNumberingAfterBreak="0">
    <w:nsid w:val="3A367A67"/>
    <w:multiLevelType w:val="multilevel"/>
    <w:tmpl w:val="45AE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E4731"/>
    <w:multiLevelType w:val="multilevel"/>
    <w:tmpl w:val="DF66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90642F"/>
    <w:multiLevelType w:val="hybridMultilevel"/>
    <w:tmpl w:val="4FA6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3F007C"/>
    <w:multiLevelType w:val="hybridMultilevel"/>
    <w:tmpl w:val="9408A45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7CA46FE2"/>
    <w:multiLevelType w:val="multilevel"/>
    <w:tmpl w:val="F214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5843731">
    <w:abstractNumId w:val="2"/>
  </w:num>
  <w:num w:numId="2" w16cid:durableId="1182473782">
    <w:abstractNumId w:val="3"/>
  </w:num>
  <w:num w:numId="3" w16cid:durableId="460999030">
    <w:abstractNumId w:val="0"/>
  </w:num>
  <w:num w:numId="4" w16cid:durableId="104471395">
    <w:abstractNumId w:val="5"/>
  </w:num>
  <w:num w:numId="5" w16cid:durableId="1851064558">
    <w:abstractNumId w:val="8"/>
  </w:num>
  <w:num w:numId="6" w16cid:durableId="590938982">
    <w:abstractNumId w:val="9"/>
  </w:num>
  <w:num w:numId="7" w16cid:durableId="1152210806">
    <w:abstractNumId w:val="4"/>
  </w:num>
  <w:num w:numId="8" w16cid:durableId="212280477">
    <w:abstractNumId w:val="1"/>
  </w:num>
  <w:num w:numId="9" w16cid:durableId="417333368">
    <w:abstractNumId w:val="7"/>
  </w:num>
  <w:num w:numId="10" w16cid:durableId="2117602595">
    <w:abstractNumId w:val="10"/>
  </w:num>
  <w:num w:numId="11" w16cid:durableId="156305353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3DA"/>
    <w:rsid w:val="0000023D"/>
    <w:rsid w:val="000004DC"/>
    <w:rsid w:val="000029D4"/>
    <w:rsid w:val="00004EF7"/>
    <w:rsid w:val="0000511E"/>
    <w:rsid w:val="000053F7"/>
    <w:rsid w:val="0000541E"/>
    <w:rsid w:val="00006E86"/>
    <w:rsid w:val="00007FD5"/>
    <w:rsid w:val="00011279"/>
    <w:rsid w:val="0001195C"/>
    <w:rsid w:val="00012F3B"/>
    <w:rsid w:val="000225AB"/>
    <w:rsid w:val="00022DEE"/>
    <w:rsid w:val="00023884"/>
    <w:rsid w:val="000257B9"/>
    <w:rsid w:val="0002594E"/>
    <w:rsid w:val="00025CAB"/>
    <w:rsid w:val="00027B22"/>
    <w:rsid w:val="00033312"/>
    <w:rsid w:val="0003411D"/>
    <w:rsid w:val="0003638B"/>
    <w:rsid w:val="00040790"/>
    <w:rsid w:val="00040DC6"/>
    <w:rsid w:val="0004108F"/>
    <w:rsid w:val="0004188A"/>
    <w:rsid w:val="00041B36"/>
    <w:rsid w:val="00041F17"/>
    <w:rsid w:val="00042638"/>
    <w:rsid w:val="00044660"/>
    <w:rsid w:val="00044DA9"/>
    <w:rsid w:val="00045058"/>
    <w:rsid w:val="000457AA"/>
    <w:rsid w:val="00045B23"/>
    <w:rsid w:val="00045B62"/>
    <w:rsid w:val="00046557"/>
    <w:rsid w:val="000465F7"/>
    <w:rsid w:val="00050A1A"/>
    <w:rsid w:val="000550AA"/>
    <w:rsid w:val="00055E84"/>
    <w:rsid w:val="00056AF9"/>
    <w:rsid w:val="000603EC"/>
    <w:rsid w:val="00061C70"/>
    <w:rsid w:val="000623B1"/>
    <w:rsid w:val="00062418"/>
    <w:rsid w:val="00062919"/>
    <w:rsid w:val="000632E2"/>
    <w:rsid w:val="000633DE"/>
    <w:rsid w:val="000638E1"/>
    <w:rsid w:val="00063DAE"/>
    <w:rsid w:val="00064DC2"/>
    <w:rsid w:val="00067172"/>
    <w:rsid w:val="00067FF0"/>
    <w:rsid w:val="00073BE0"/>
    <w:rsid w:val="00073CD3"/>
    <w:rsid w:val="000745D5"/>
    <w:rsid w:val="00074B45"/>
    <w:rsid w:val="00075270"/>
    <w:rsid w:val="000753F1"/>
    <w:rsid w:val="0007595D"/>
    <w:rsid w:val="00076455"/>
    <w:rsid w:val="000776E2"/>
    <w:rsid w:val="00077B10"/>
    <w:rsid w:val="00080AC8"/>
    <w:rsid w:val="0008134A"/>
    <w:rsid w:val="0008254D"/>
    <w:rsid w:val="000825C4"/>
    <w:rsid w:val="0008356A"/>
    <w:rsid w:val="000835F5"/>
    <w:rsid w:val="00083E4F"/>
    <w:rsid w:val="000850F8"/>
    <w:rsid w:val="000860B2"/>
    <w:rsid w:val="000879AD"/>
    <w:rsid w:val="00087B95"/>
    <w:rsid w:val="00090E4B"/>
    <w:rsid w:val="000944DB"/>
    <w:rsid w:val="00094AD8"/>
    <w:rsid w:val="000969BD"/>
    <w:rsid w:val="00097038"/>
    <w:rsid w:val="000A10A0"/>
    <w:rsid w:val="000A305C"/>
    <w:rsid w:val="000A392A"/>
    <w:rsid w:val="000A4BDA"/>
    <w:rsid w:val="000A539C"/>
    <w:rsid w:val="000A6136"/>
    <w:rsid w:val="000A68AD"/>
    <w:rsid w:val="000A726C"/>
    <w:rsid w:val="000B0800"/>
    <w:rsid w:val="000B13EE"/>
    <w:rsid w:val="000B4444"/>
    <w:rsid w:val="000B55A4"/>
    <w:rsid w:val="000B5EE1"/>
    <w:rsid w:val="000B5F15"/>
    <w:rsid w:val="000B7332"/>
    <w:rsid w:val="000B7FDF"/>
    <w:rsid w:val="000C04E2"/>
    <w:rsid w:val="000C139A"/>
    <w:rsid w:val="000C3D1C"/>
    <w:rsid w:val="000C5422"/>
    <w:rsid w:val="000C64EB"/>
    <w:rsid w:val="000C6C69"/>
    <w:rsid w:val="000C76C5"/>
    <w:rsid w:val="000D183D"/>
    <w:rsid w:val="000D2573"/>
    <w:rsid w:val="000D42CA"/>
    <w:rsid w:val="000D5B17"/>
    <w:rsid w:val="000D6DEB"/>
    <w:rsid w:val="000D79B4"/>
    <w:rsid w:val="000D7B11"/>
    <w:rsid w:val="000D7B28"/>
    <w:rsid w:val="000E0DFE"/>
    <w:rsid w:val="000E4628"/>
    <w:rsid w:val="000E4AC5"/>
    <w:rsid w:val="000E5246"/>
    <w:rsid w:val="000E6441"/>
    <w:rsid w:val="000E770C"/>
    <w:rsid w:val="000E7993"/>
    <w:rsid w:val="000F0297"/>
    <w:rsid w:val="000F03A0"/>
    <w:rsid w:val="000F0426"/>
    <w:rsid w:val="000F265C"/>
    <w:rsid w:val="000F3202"/>
    <w:rsid w:val="000F3B59"/>
    <w:rsid w:val="000F4DD5"/>
    <w:rsid w:val="000F609E"/>
    <w:rsid w:val="0010164A"/>
    <w:rsid w:val="0010203E"/>
    <w:rsid w:val="001025CF"/>
    <w:rsid w:val="00103193"/>
    <w:rsid w:val="001043CA"/>
    <w:rsid w:val="001058F4"/>
    <w:rsid w:val="00107D63"/>
    <w:rsid w:val="00111A89"/>
    <w:rsid w:val="00112F3E"/>
    <w:rsid w:val="00113604"/>
    <w:rsid w:val="001136C1"/>
    <w:rsid w:val="00113D50"/>
    <w:rsid w:val="00114A22"/>
    <w:rsid w:val="00115527"/>
    <w:rsid w:val="00116371"/>
    <w:rsid w:val="00117A4C"/>
    <w:rsid w:val="00120931"/>
    <w:rsid w:val="00120A41"/>
    <w:rsid w:val="001214DF"/>
    <w:rsid w:val="00121C3B"/>
    <w:rsid w:val="00121E64"/>
    <w:rsid w:val="00123E59"/>
    <w:rsid w:val="001246B1"/>
    <w:rsid w:val="00125182"/>
    <w:rsid w:val="00125FAA"/>
    <w:rsid w:val="00126B6A"/>
    <w:rsid w:val="001279F2"/>
    <w:rsid w:val="001315B1"/>
    <w:rsid w:val="00133514"/>
    <w:rsid w:val="0013630B"/>
    <w:rsid w:val="001416F0"/>
    <w:rsid w:val="00144E4D"/>
    <w:rsid w:val="00147A89"/>
    <w:rsid w:val="00147F08"/>
    <w:rsid w:val="00150158"/>
    <w:rsid w:val="00151324"/>
    <w:rsid w:val="0015182C"/>
    <w:rsid w:val="0015257E"/>
    <w:rsid w:val="00152985"/>
    <w:rsid w:val="00153008"/>
    <w:rsid w:val="00156256"/>
    <w:rsid w:val="00157E16"/>
    <w:rsid w:val="00160187"/>
    <w:rsid w:val="00162E09"/>
    <w:rsid w:val="001633E9"/>
    <w:rsid w:val="00164F0D"/>
    <w:rsid w:val="00165CA2"/>
    <w:rsid w:val="00166C92"/>
    <w:rsid w:val="00167738"/>
    <w:rsid w:val="00170201"/>
    <w:rsid w:val="00170A04"/>
    <w:rsid w:val="0017197E"/>
    <w:rsid w:val="001719F7"/>
    <w:rsid w:val="00172678"/>
    <w:rsid w:val="00172B71"/>
    <w:rsid w:val="00175751"/>
    <w:rsid w:val="0017621C"/>
    <w:rsid w:val="001762CF"/>
    <w:rsid w:val="00180544"/>
    <w:rsid w:val="00181A8D"/>
    <w:rsid w:val="00183867"/>
    <w:rsid w:val="00183FFB"/>
    <w:rsid w:val="0018429F"/>
    <w:rsid w:val="0018549D"/>
    <w:rsid w:val="001854F7"/>
    <w:rsid w:val="001863BA"/>
    <w:rsid w:val="0018678C"/>
    <w:rsid w:val="00192ACE"/>
    <w:rsid w:val="00193726"/>
    <w:rsid w:val="00193956"/>
    <w:rsid w:val="001939CE"/>
    <w:rsid w:val="00194C2D"/>
    <w:rsid w:val="0019585D"/>
    <w:rsid w:val="001977A3"/>
    <w:rsid w:val="001A0EFF"/>
    <w:rsid w:val="001A3668"/>
    <w:rsid w:val="001A3A86"/>
    <w:rsid w:val="001A43AF"/>
    <w:rsid w:val="001A648A"/>
    <w:rsid w:val="001A71B0"/>
    <w:rsid w:val="001A7783"/>
    <w:rsid w:val="001B0674"/>
    <w:rsid w:val="001B3391"/>
    <w:rsid w:val="001B520E"/>
    <w:rsid w:val="001B5F60"/>
    <w:rsid w:val="001B707B"/>
    <w:rsid w:val="001C191C"/>
    <w:rsid w:val="001C1CD0"/>
    <w:rsid w:val="001C26E5"/>
    <w:rsid w:val="001C282E"/>
    <w:rsid w:val="001C3F2C"/>
    <w:rsid w:val="001C5022"/>
    <w:rsid w:val="001C5CCE"/>
    <w:rsid w:val="001C685C"/>
    <w:rsid w:val="001C74A2"/>
    <w:rsid w:val="001C7CD7"/>
    <w:rsid w:val="001D0828"/>
    <w:rsid w:val="001D19B3"/>
    <w:rsid w:val="001D1AD6"/>
    <w:rsid w:val="001D2121"/>
    <w:rsid w:val="001D3FEA"/>
    <w:rsid w:val="001E08A3"/>
    <w:rsid w:val="001E08CC"/>
    <w:rsid w:val="001E12B3"/>
    <w:rsid w:val="001E2294"/>
    <w:rsid w:val="001E2FBA"/>
    <w:rsid w:val="001E3506"/>
    <w:rsid w:val="001E4ED8"/>
    <w:rsid w:val="001F0E69"/>
    <w:rsid w:val="001F14C2"/>
    <w:rsid w:val="001F25E0"/>
    <w:rsid w:val="001F340D"/>
    <w:rsid w:val="001F4B2C"/>
    <w:rsid w:val="001F4C67"/>
    <w:rsid w:val="001F4F70"/>
    <w:rsid w:val="001F504B"/>
    <w:rsid w:val="001F5B98"/>
    <w:rsid w:val="001F7912"/>
    <w:rsid w:val="00200BDA"/>
    <w:rsid w:val="002010AF"/>
    <w:rsid w:val="00202776"/>
    <w:rsid w:val="0020710E"/>
    <w:rsid w:val="00211245"/>
    <w:rsid w:val="0021156A"/>
    <w:rsid w:val="002134A0"/>
    <w:rsid w:val="00216076"/>
    <w:rsid w:val="0021785B"/>
    <w:rsid w:val="00227586"/>
    <w:rsid w:val="002306EE"/>
    <w:rsid w:val="00230CBD"/>
    <w:rsid w:val="00230E13"/>
    <w:rsid w:val="00232103"/>
    <w:rsid w:val="00236051"/>
    <w:rsid w:val="0024163C"/>
    <w:rsid w:val="00241ED6"/>
    <w:rsid w:val="00244377"/>
    <w:rsid w:val="002453B8"/>
    <w:rsid w:val="002453DB"/>
    <w:rsid w:val="002461EA"/>
    <w:rsid w:val="00246C40"/>
    <w:rsid w:val="00251399"/>
    <w:rsid w:val="00252CBF"/>
    <w:rsid w:val="00253814"/>
    <w:rsid w:val="00256C35"/>
    <w:rsid w:val="002571D5"/>
    <w:rsid w:val="00257C61"/>
    <w:rsid w:val="00257D58"/>
    <w:rsid w:val="00257DC7"/>
    <w:rsid w:val="00261442"/>
    <w:rsid w:val="00262039"/>
    <w:rsid w:val="00262671"/>
    <w:rsid w:val="00262781"/>
    <w:rsid w:val="002636BE"/>
    <w:rsid w:val="0026407B"/>
    <w:rsid w:val="00264AA3"/>
    <w:rsid w:val="00265829"/>
    <w:rsid w:val="00265AEA"/>
    <w:rsid w:val="00267E07"/>
    <w:rsid w:val="002702E4"/>
    <w:rsid w:val="0027363E"/>
    <w:rsid w:val="00274697"/>
    <w:rsid w:val="00275C69"/>
    <w:rsid w:val="00275E81"/>
    <w:rsid w:val="00276192"/>
    <w:rsid w:val="00282945"/>
    <w:rsid w:val="00282E03"/>
    <w:rsid w:val="00283805"/>
    <w:rsid w:val="00285229"/>
    <w:rsid w:val="00285685"/>
    <w:rsid w:val="002871D6"/>
    <w:rsid w:val="00287AA8"/>
    <w:rsid w:val="00290D74"/>
    <w:rsid w:val="00291F37"/>
    <w:rsid w:val="0029397B"/>
    <w:rsid w:val="00294616"/>
    <w:rsid w:val="002951DD"/>
    <w:rsid w:val="002962F0"/>
    <w:rsid w:val="0029632F"/>
    <w:rsid w:val="002A026C"/>
    <w:rsid w:val="002A0440"/>
    <w:rsid w:val="002A0790"/>
    <w:rsid w:val="002A0B89"/>
    <w:rsid w:val="002A1B5D"/>
    <w:rsid w:val="002A385E"/>
    <w:rsid w:val="002A3F7B"/>
    <w:rsid w:val="002A437B"/>
    <w:rsid w:val="002B090C"/>
    <w:rsid w:val="002B09F3"/>
    <w:rsid w:val="002B0E2C"/>
    <w:rsid w:val="002B17A8"/>
    <w:rsid w:val="002B210C"/>
    <w:rsid w:val="002B279B"/>
    <w:rsid w:val="002B4307"/>
    <w:rsid w:val="002B4491"/>
    <w:rsid w:val="002B4880"/>
    <w:rsid w:val="002B52E8"/>
    <w:rsid w:val="002B5D1F"/>
    <w:rsid w:val="002B5D9A"/>
    <w:rsid w:val="002B6240"/>
    <w:rsid w:val="002B7001"/>
    <w:rsid w:val="002B7044"/>
    <w:rsid w:val="002C1A55"/>
    <w:rsid w:val="002C36AB"/>
    <w:rsid w:val="002C52B2"/>
    <w:rsid w:val="002C5D51"/>
    <w:rsid w:val="002C6B00"/>
    <w:rsid w:val="002C6C2C"/>
    <w:rsid w:val="002D10FD"/>
    <w:rsid w:val="002D28D1"/>
    <w:rsid w:val="002D3148"/>
    <w:rsid w:val="002D33D6"/>
    <w:rsid w:val="002D5159"/>
    <w:rsid w:val="002D5291"/>
    <w:rsid w:val="002D5760"/>
    <w:rsid w:val="002D592C"/>
    <w:rsid w:val="002D6D68"/>
    <w:rsid w:val="002D6F16"/>
    <w:rsid w:val="002E28EB"/>
    <w:rsid w:val="002E432E"/>
    <w:rsid w:val="002E4FC8"/>
    <w:rsid w:val="002E581B"/>
    <w:rsid w:val="002E5B01"/>
    <w:rsid w:val="002E5FCC"/>
    <w:rsid w:val="002E6A5A"/>
    <w:rsid w:val="002E700A"/>
    <w:rsid w:val="002E71E1"/>
    <w:rsid w:val="002F0E30"/>
    <w:rsid w:val="002F2772"/>
    <w:rsid w:val="002F4A62"/>
    <w:rsid w:val="00302201"/>
    <w:rsid w:val="00302F41"/>
    <w:rsid w:val="00303225"/>
    <w:rsid w:val="00303B81"/>
    <w:rsid w:val="00304010"/>
    <w:rsid w:val="003044DE"/>
    <w:rsid w:val="00307E1A"/>
    <w:rsid w:val="003105F2"/>
    <w:rsid w:val="0031210D"/>
    <w:rsid w:val="003133B0"/>
    <w:rsid w:val="00315A05"/>
    <w:rsid w:val="00315F64"/>
    <w:rsid w:val="00316329"/>
    <w:rsid w:val="003176D0"/>
    <w:rsid w:val="0032024C"/>
    <w:rsid w:val="00321797"/>
    <w:rsid w:val="00321A5E"/>
    <w:rsid w:val="00322E9F"/>
    <w:rsid w:val="0032524D"/>
    <w:rsid w:val="0032711D"/>
    <w:rsid w:val="00327B91"/>
    <w:rsid w:val="00327D83"/>
    <w:rsid w:val="00330496"/>
    <w:rsid w:val="00331FC8"/>
    <w:rsid w:val="003322E1"/>
    <w:rsid w:val="00335FCD"/>
    <w:rsid w:val="00335FD1"/>
    <w:rsid w:val="00336C41"/>
    <w:rsid w:val="003370A4"/>
    <w:rsid w:val="0033777C"/>
    <w:rsid w:val="00340CF7"/>
    <w:rsid w:val="00341DF3"/>
    <w:rsid w:val="003427C8"/>
    <w:rsid w:val="0034306A"/>
    <w:rsid w:val="00345B58"/>
    <w:rsid w:val="00345BF6"/>
    <w:rsid w:val="00347187"/>
    <w:rsid w:val="003472F9"/>
    <w:rsid w:val="003500F9"/>
    <w:rsid w:val="00351E0E"/>
    <w:rsid w:val="00352A8C"/>
    <w:rsid w:val="00354EB6"/>
    <w:rsid w:val="00356CE1"/>
    <w:rsid w:val="003573F8"/>
    <w:rsid w:val="003577E9"/>
    <w:rsid w:val="00357833"/>
    <w:rsid w:val="003578E2"/>
    <w:rsid w:val="00363D56"/>
    <w:rsid w:val="00364A42"/>
    <w:rsid w:val="00364A5B"/>
    <w:rsid w:val="003652D6"/>
    <w:rsid w:val="00366CE8"/>
    <w:rsid w:val="00367E9B"/>
    <w:rsid w:val="00367F43"/>
    <w:rsid w:val="00371393"/>
    <w:rsid w:val="00375810"/>
    <w:rsid w:val="00375BD8"/>
    <w:rsid w:val="00376093"/>
    <w:rsid w:val="003761B8"/>
    <w:rsid w:val="00382460"/>
    <w:rsid w:val="003827B7"/>
    <w:rsid w:val="0038330C"/>
    <w:rsid w:val="00383821"/>
    <w:rsid w:val="003862C6"/>
    <w:rsid w:val="00390065"/>
    <w:rsid w:val="00390147"/>
    <w:rsid w:val="00390EAE"/>
    <w:rsid w:val="003936AD"/>
    <w:rsid w:val="0039378F"/>
    <w:rsid w:val="00393DF6"/>
    <w:rsid w:val="0039538C"/>
    <w:rsid w:val="00395941"/>
    <w:rsid w:val="003A237B"/>
    <w:rsid w:val="003A3A40"/>
    <w:rsid w:val="003A3F7C"/>
    <w:rsid w:val="003A4E6D"/>
    <w:rsid w:val="003B1193"/>
    <w:rsid w:val="003B2168"/>
    <w:rsid w:val="003B4124"/>
    <w:rsid w:val="003B446E"/>
    <w:rsid w:val="003B584E"/>
    <w:rsid w:val="003B614C"/>
    <w:rsid w:val="003B6373"/>
    <w:rsid w:val="003C07DF"/>
    <w:rsid w:val="003C0E5B"/>
    <w:rsid w:val="003C2AEF"/>
    <w:rsid w:val="003C2D87"/>
    <w:rsid w:val="003C41BE"/>
    <w:rsid w:val="003C462E"/>
    <w:rsid w:val="003C48C2"/>
    <w:rsid w:val="003C4B06"/>
    <w:rsid w:val="003C4D57"/>
    <w:rsid w:val="003C65E8"/>
    <w:rsid w:val="003C688E"/>
    <w:rsid w:val="003C71C7"/>
    <w:rsid w:val="003C76A0"/>
    <w:rsid w:val="003D3B13"/>
    <w:rsid w:val="003D43F8"/>
    <w:rsid w:val="003D4CD3"/>
    <w:rsid w:val="003D7AE4"/>
    <w:rsid w:val="003E0453"/>
    <w:rsid w:val="003E0A92"/>
    <w:rsid w:val="003E25DF"/>
    <w:rsid w:val="003E27F5"/>
    <w:rsid w:val="003E4296"/>
    <w:rsid w:val="003E54AE"/>
    <w:rsid w:val="003E7483"/>
    <w:rsid w:val="003E76D3"/>
    <w:rsid w:val="003E7DE1"/>
    <w:rsid w:val="003E7EDC"/>
    <w:rsid w:val="003F06A2"/>
    <w:rsid w:val="003F2DA4"/>
    <w:rsid w:val="003F3603"/>
    <w:rsid w:val="003F4137"/>
    <w:rsid w:val="003F657F"/>
    <w:rsid w:val="004012C0"/>
    <w:rsid w:val="00402690"/>
    <w:rsid w:val="00405ADE"/>
    <w:rsid w:val="00406F8D"/>
    <w:rsid w:val="00407230"/>
    <w:rsid w:val="00407ADF"/>
    <w:rsid w:val="00410E9E"/>
    <w:rsid w:val="00412B33"/>
    <w:rsid w:val="004142BA"/>
    <w:rsid w:val="00417783"/>
    <w:rsid w:val="00417A75"/>
    <w:rsid w:val="00420475"/>
    <w:rsid w:val="004207FA"/>
    <w:rsid w:val="004229F6"/>
    <w:rsid w:val="0042339B"/>
    <w:rsid w:val="00423479"/>
    <w:rsid w:val="00423EA4"/>
    <w:rsid w:val="00425C50"/>
    <w:rsid w:val="00426338"/>
    <w:rsid w:val="00430A23"/>
    <w:rsid w:val="00431062"/>
    <w:rsid w:val="0043237F"/>
    <w:rsid w:val="004324C2"/>
    <w:rsid w:val="004333B5"/>
    <w:rsid w:val="004339DE"/>
    <w:rsid w:val="00433AF8"/>
    <w:rsid w:val="00434284"/>
    <w:rsid w:val="004349C5"/>
    <w:rsid w:val="00434BCA"/>
    <w:rsid w:val="0043564A"/>
    <w:rsid w:val="00435750"/>
    <w:rsid w:val="00435D70"/>
    <w:rsid w:val="00435DAD"/>
    <w:rsid w:val="00437837"/>
    <w:rsid w:val="00440710"/>
    <w:rsid w:val="00440824"/>
    <w:rsid w:val="00440913"/>
    <w:rsid w:val="0044237E"/>
    <w:rsid w:val="004424B6"/>
    <w:rsid w:val="004424B9"/>
    <w:rsid w:val="00443A09"/>
    <w:rsid w:val="00445EB8"/>
    <w:rsid w:val="00445F2A"/>
    <w:rsid w:val="0044623A"/>
    <w:rsid w:val="004469DE"/>
    <w:rsid w:val="00446A01"/>
    <w:rsid w:val="00446A63"/>
    <w:rsid w:val="00446BB5"/>
    <w:rsid w:val="00450E99"/>
    <w:rsid w:val="00451889"/>
    <w:rsid w:val="00453F3C"/>
    <w:rsid w:val="00454D15"/>
    <w:rsid w:val="0045509F"/>
    <w:rsid w:val="004559B9"/>
    <w:rsid w:val="00456218"/>
    <w:rsid w:val="00461136"/>
    <w:rsid w:val="0046195D"/>
    <w:rsid w:val="004625DB"/>
    <w:rsid w:val="004636D7"/>
    <w:rsid w:val="004637CC"/>
    <w:rsid w:val="004649A2"/>
    <w:rsid w:val="00464E4A"/>
    <w:rsid w:val="004651EE"/>
    <w:rsid w:val="00467144"/>
    <w:rsid w:val="0047230E"/>
    <w:rsid w:val="004733B0"/>
    <w:rsid w:val="00473D9F"/>
    <w:rsid w:val="00474B69"/>
    <w:rsid w:val="004758F0"/>
    <w:rsid w:val="0047594B"/>
    <w:rsid w:val="00477B50"/>
    <w:rsid w:val="00481B7B"/>
    <w:rsid w:val="00483523"/>
    <w:rsid w:val="004860A3"/>
    <w:rsid w:val="00486149"/>
    <w:rsid w:val="00486259"/>
    <w:rsid w:val="004864DA"/>
    <w:rsid w:val="00486EEB"/>
    <w:rsid w:val="004919B7"/>
    <w:rsid w:val="00491DFB"/>
    <w:rsid w:val="00491DFD"/>
    <w:rsid w:val="00494466"/>
    <w:rsid w:val="004944F2"/>
    <w:rsid w:val="00494F23"/>
    <w:rsid w:val="004953A8"/>
    <w:rsid w:val="00496261"/>
    <w:rsid w:val="00496E43"/>
    <w:rsid w:val="004A1ADC"/>
    <w:rsid w:val="004A372E"/>
    <w:rsid w:val="004A37D4"/>
    <w:rsid w:val="004A485F"/>
    <w:rsid w:val="004A61C0"/>
    <w:rsid w:val="004A65E2"/>
    <w:rsid w:val="004A663D"/>
    <w:rsid w:val="004A7F1C"/>
    <w:rsid w:val="004B0536"/>
    <w:rsid w:val="004B1638"/>
    <w:rsid w:val="004B1652"/>
    <w:rsid w:val="004B1985"/>
    <w:rsid w:val="004B25B4"/>
    <w:rsid w:val="004B3A70"/>
    <w:rsid w:val="004B3D49"/>
    <w:rsid w:val="004B4730"/>
    <w:rsid w:val="004B4884"/>
    <w:rsid w:val="004B67EE"/>
    <w:rsid w:val="004B7C00"/>
    <w:rsid w:val="004C010E"/>
    <w:rsid w:val="004C026F"/>
    <w:rsid w:val="004C137F"/>
    <w:rsid w:val="004C16C5"/>
    <w:rsid w:val="004C2470"/>
    <w:rsid w:val="004C2612"/>
    <w:rsid w:val="004C2F4C"/>
    <w:rsid w:val="004C2F85"/>
    <w:rsid w:val="004C308B"/>
    <w:rsid w:val="004C3099"/>
    <w:rsid w:val="004C5A4B"/>
    <w:rsid w:val="004C5A7C"/>
    <w:rsid w:val="004C5EF7"/>
    <w:rsid w:val="004C6C75"/>
    <w:rsid w:val="004D3AFE"/>
    <w:rsid w:val="004D4AE9"/>
    <w:rsid w:val="004E1A5B"/>
    <w:rsid w:val="004E4834"/>
    <w:rsid w:val="004E66A4"/>
    <w:rsid w:val="004E6996"/>
    <w:rsid w:val="004E6D94"/>
    <w:rsid w:val="004F579F"/>
    <w:rsid w:val="004F5C3B"/>
    <w:rsid w:val="004F6011"/>
    <w:rsid w:val="00500B6D"/>
    <w:rsid w:val="00500EEC"/>
    <w:rsid w:val="00502573"/>
    <w:rsid w:val="005034E3"/>
    <w:rsid w:val="005044A9"/>
    <w:rsid w:val="0050675C"/>
    <w:rsid w:val="00512BFF"/>
    <w:rsid w:val="00512C28"/>
    <w:rsid w:val="00514160"/>
    <w:rsid w:val="005149FF"/>
    <w:rsid w:val="00515665"/>
    <w:rsid w:val="0051618F"/>
    <w:rsid w:val="005165F7"/>
    <w:rsid w:val="005201BA"/>
    <w:rsid w:val="0052040D"/>
    <w:rsid w:val="0052086E"/>
    <w:rsid w:val="00520CFA"/>
    <w:rsid w:val="0052243A"/>
    <w:rsid w:val="0052247E"/>
    <w:rsid w:val="00522AB1"/>
    <w:rsid w:val="00530A62"/>
    <w:rsid w:val="00530B02"/>
    <w:rsid w:val="00533A6C"/>
    <w:rsid w:val="00533A8E"/>
    <w:rsid w:val="00534292"/>
    <w:rsid w:val="00535457"/>
    <w:rsid w:val="00536074"/>
    <w:rsid w:val="005360CD"/>
    <w:rsid w:val="00536952"/>
    <w:rsid w:val="00537689"/>
    <w:rsid w:val="005403DA"/>
    <w:rsid w:val="00540D57"/>
    <w:rsid w:val="00542800"/>
    <w:rsid w:val="005443C7"/>
    <w:rsid w:val="00545572"/>
    <w:rsid w:val="00545D14"/>
    <w:rsid w:val="00546E23"/>
    <w:rsid w:val="0054793A"/>
    <w:rsid w:val="00552C3F"/>
    <w:rsid w:val="005533DE"/>
    <w:rsid w:val="00554A7A"/>
    <w:rsid w:val="00555026"/>
    <w:rsid w:val="00555D6D"/>
    <w:rsid w:val="0056035F"/>
    <w:rsid w:val="00560425"/>
    <w:rsid w:val="00560B92"/>
    <w:rsid w:val="00561DA3"/>
    <w:rsid w:val="00561FE6"/>
    <w:rsid w:val="005629AF"/>
    <w:rsid w:val="00562C4C"/>
    <w:rsid w:val="00563780"/>
    <w:rsid w:val="005644A1"/>
    <w:rsid w:val="00564E10"/>
    <w:rsid w:val="005650D8"/>
    <w:rsid w:val="005655D5"/>
    <w:rsid w:val="00565FAA"/>
    <w:rsid w:val="00566B76"/>
    <w:rsid w:val="00570CBF"/>
    <w:rsid w:val="00570D1F"/>
    <w:rsid w:val="00574FD9"/>
    <w:rsid w:val="0057634E"/>
    <w:rsid w:val="00577756"/>
    <w:rsid w:val="005801B2"/>
    <w:rsid w:val="0058131E"/>
    <w:rsid w:val="005814E0"/>
    <w:rsid w:val="005829B6"/>
    <w:rsid w:val="00584955"/>
    <w:rsid w:val="00584BD4"/>
    <w:rsid w:val="00584D3C"/>
    <w:rsid w:val="00585A8A"/>
    <w:rsid w:val="005861D1"/>
    <w:rsid w:val="00587670"/>
    <w:rsid w:val="005900EB"/>
    <w:rsid w:val="0059056D"/>
    <w:rsid w:val="00590E4E"/>
    <w:rsid w:val="00592FEE"/>
    <w:rsid w:val="00593E17"/>
    <w:rsid w:val="005946DB"/>
    <w:rsid w:val="00595246"/>
    <w:rsid w:val="0059746F"/>
    <w:rsid w:val="00597A7E"/>
    <w:rsid w:val="005A11D8"/>
    <w:rsid w:val="005A541A"/>
    <w:rsid w:val="005A57A2"/>
    <w:rsid w:val="005A5D4F"/>
    <w:rsid w:val="005A5D86"/>
    <w:rsid w:val="005A7303"/>
    <w:rsid w:val="005B0766"/>
    <w:rsid w:val="005B0B01"/>
    <w:rsid w:val="005B3439"/>
    <w:rsid w:val="005B4069"/>
    <w:rsid w:val="005B41EB"/>
    <w:rsid w:val="005B4813"/>
    <w:rsid w:val="005B6DA8"/>
    <w:rsid w:val="005B6F2A"/>
    <w:rsid w:val="005B72CD"/>
    <w:rsid w:val="005C024D"/>
    <w:rsid w:val="005C17C2"/>
    <w:rsid w:val="005C189A"/>
    <w:rsid w:val="005C23DE"/>
    <w:rsid w:val="005C6C86"/>
    <w:rsid w:val="005C7678"/>
    <w:rsid w:val="005C7CA1"/>
    <w:rsid w:val="005D2F21"/>
    <w:rsid w:val="005D44C6"/>
    <w:rsid w:val="005D546D"/>
    <w:rsid w:val="005D79BC"/>
    <w:rsid w:val="005D7C7D"/>
    <w:rsid w:val="005E04B5"/>
    <w:rsid w:val="005E1BCF"/>
    <w:rsid w:val="005E32BA"/>
    <w:rsid w:val="005E370E"/>
    <w:rsid w:val="005E3778"/>
    <w:rsid w:val="005E3C5A"/>
    <w:rsid w:val="005E4B55"/>
    <w:rsid w:val="005E4D75"/>
    <w:rsid w:val="005E4FBB"/>
    <w:rsid w:val="005E51B1"/>
    <w:rsid w:val="005E6730"/>
    <w:rsid w:val="005E71A8"/>
    <w:rsid w:val="005F2B24"/>
    <w:rsid w:val="005F2ECB"/>
    <w:rsid w:val="005F41F2"/>
    <w:rsid w:val="005F5AA4"/>
    <w:rsid w:val="005F62E1"/>
    <w:rsid w:val="005F66E3"/>
    <w:rsid w:val="005F6A22"/>
    <w:rsid w:val="006010CF"/>
    <w:rsid w:val="00602521"/>
    <w:rsid w:val="00602CB7"/>
    <w:rsid w:val="00604368"/>
    <w:rsid w:val="00606D56"/>
    <w:rsid w:val="00606FB3"/>
    <w:rsid w:val="00610D5D"/>
    <w:rsid w:val="00611B87"/>
    <w:rsid w:val="00611F29"/>
    <w:rsid w:val="00612315"/>
    <w:rsid w:val="006124C6"/>
    <w:rsid w:val="006127DF"/>
    <w:rsid w:val="00612B6C"/>
    <w:rsid w:val="0061309E"/>
    <w:rsid w:val="0061362C"/>
    <w:rsid w:val="006155ED"/>
    <w:rsid w:val="00615BBA"/>
    <w:rsid w:val="00616E87"/>
    <w:rsid w:val="00617BE3"/>
    <w:rsid w:val="00621CC4"/>
    <w:rsid w:val="0062230A"/>
    <w:rsid w:val="0062382F"/>
    <w:rsid w:val="006243C5"/>
    <w:rsid w:val="00627F3A"/>
    <w:rsid w:val="00630171"/>
    <w:rsid w:val="00630B84"/>
    <w:rsid w:val="006322D8"/>
    <w:rsid w:val="0063253C"/>
    <w:rsid w:val="00632C9F"/>
    <w:rsid w:val="006336E2"/>
    <w:rsid w:val="006339DD"/>
    <w:rsid w:val="00635F17"/>
    <w:rsid w:val="00637FBE"/>
    <w:rsid w:val="0064090D"/>
    <w:rsid w:val="00641134"/>
    <w:rsid w:val="00641ED2"/>
    <w:rsid w:val="00641F4F"/>
    <w:rsid w:val="006437B7"/>
    <w:rsid w:val="0064411E"/>
    <w:rsid w:val="00644EA8"/>
    <w:rsid w:val="00645E56"/>
    <w:rsid w:val="006461D9"/>
    <w:rsid w:val="0064702D"/>
    <w:rsid w:val="006501B3"/>
    <w:rsid w:val="006506E6"/>
    <w:rsid w:val="0065224F"/>
    <w:rsid w:val="0065278B"/>
    <w:rsid w:val="00652A31"/>
    <w:rsid w:val="00652D79"/>
    <w:rsid w:val="00653944"/>
    <w:rsid w:val="0065521C"/>
    <w:rsid w:val="006557EF"/>
    <w:rsid w:val="00657896"/>
    <w:rsid w:val="00660446"/>
    <w:rsid w:val="00661D92"/>
    <w:rsid w:val="0066376E"/>
    <w:rsid w:val="00666558"/>
    <w:rsid w:val="00667AC3"/>
    <w:rsid w:val="006702D4"/>
    <w:rsid w:val="00670EBA"/>
    <w:rsid w:val="006731ED"/>
    <w:rsid w:val="0067323D"/>
    <w:rsid w:val="00673902"/>
    <w:rsid w:val="00673C6A"/>
    <w:rsid w:val="00674215"/>
    <w:rsid w:val="00675453"/>
    <w:rsid w:val="00676532"/>
    <w:rsid w:val="0068339C"/>
    <w:rsid w:val="00683F63"/>
    <w:rsid w:val="006845C9"/>
    <w:rsid w:val="00685285"/>
    <w:rsid w:val="0068544E"/>
    <w:rsid w:val="00686373"/>
    <w:rsid w:val="0068786B"/>
    <w:rsid w:val="00690DA6"/>
    <w:rsid w:val="006913FB"/>
    <w:rsid w:val="00692095"/>
    <w:rsid w:val="00692A77"/>
    <w:rsid w:val="00692CD6"/>
    <w:rsid w:val="006947FB"/>
    <w:rsid w:val="006970B1"/>
    <w:rsid w:val="00697496"/>
    <w:rsid w:val="006A0E7F"/>
    <w:rsid w:val="006A1CAF"/>
    <w:rsid w:val="006A3511"/>
    <w:rsid w:val="006A3BC4"/>
    <w:rsid w:val="006B118D"/>
    <w:rsid w:val="006B1668"/>
    <w:rsid w:val="006B3017"/>
    <w:rsid w:val="006B36F9"/>
    <w:rsid w:val="006B42B7"/>
    <w:rsid w:val="006B5BA5"/>
    <w:rsid w:val="006C2B86"/>
    <w:rsid w:val="006C5ED7"/>
    <w:rsid w:val="006C69A4"/>
    <w:rsid w:val="006C6CFE"/>
    <w:rsid w:val="006C7B63"/>
    <w:rsid w:val="006D2B0B"/>
    <w:rsid w:val="006D2B1F"/>
    <w:rsid w:val="006D39FE"/>
    <w:rsid w:val="006D45EC"/>
    <w:rsid w:val="006D4945"/>
    <w:rsid w:val="006D4997"/>
    <w:rsid w:val="006D67BA"/>
    <w:rsid w:val="006D7D74"/>
    <w:rsid w:val="006E18B8"/>
    <w:rsid w:val="006E340C"/>
    <w:rsid w:val="006E34F3"/>
    <w:rsid w:val="006E427D"/>
    <w:rsid w:val="006E4538"/>
    <w:rsid w:val="006E59A2"/>
    <w:rsid w:val="006E5CF9"/>
    <w:rsid w:val="006E62E1"/>
    <w:rsid w:val="006E7949"/>
    <w:rsid w:val="006E7BF8"/>
    <w:rsid w:val="006F1398"/>
    <w:rsid w:val="006F3041"/>
    <w:rsid w:val="006F30AF"/>
    <w:rsid w:val="006F31BA"/>
    <w:rsid w:val="006F74AC"/>
    <w:rsid w:val="00700EE8"/>
    <w:rsid w:val="0070130C"/>
    <w:rsid w:val="00702E27"/>
    <w:rsid w:val="00703A57"/>
    <w:rsid w:val="0070448D"/>
    <w:rsid w:val="00704680"/>
    <w:rsid w:val="00704B34"/>
    <w:rsid w:val="00704FD8"/>
    <w:rsid w:val="007058CE"/>
    <w:rsid w:val="00706C13"/>
    <w:rsid w:val="00707211"/>
    <w:rsid w:val="007134B5"/>
    <w:rsid w:val="00714F20"/>
    <w:rsid w:val="0071517D"/>
    <w:rsid w:val="00715457"/>
    <w:rsid w:val="0071626F"/>
    <w:rsid w:val="00716F8C"/>
    <w:rsid w:val="0071706E"/>
    <w:rsid w:val="00717258"/>
    <w:rsid w:val="00720B17"/>
    <w:rsid w:val="0072150C"/>
    <w:rsid w:val="0072165C"/>
    <w:rsid w:val="00721D86"/>
    <w:rsid w:val="0072331D"/>
    <w:rsid w:val="0072399A"/>
    <w:rsid w:val="0072505E"/>
    <w:rsid w:val="00725713"/>
    <w:rsid w:val="007259F9"/>
    <w:rsid w:val="007272B0"/>
    <w:rsid w:val="00731C6C"/>
    <w:rsid w:val="0073264D"/>
    <w:rsid w:val="00732E23"/>
    <w:rsid w:val="00733B6E"/>
    <w:rsid w:val="00734752"/>
    <w:rsid w:val="0073652D"/>
    <w:rsid w:val="007369CC"/>
    <w:rsid w:val="007376BC"/>
    <w:rsid w:val="00741210"/>
    <w:rsid w:val="007413F9"/>
    <w:rsid w:val="00741C59"/>
    <w:rsid w:val="0074228F"/>
    <w:rsid w:val="00743317"/>
    <w:rsid w:val="00743BE8"/>
    <w:rsid w:val="007443A6"/>
    <w:rsid w:val="00745ACB"/>
    <w:rsid w:val="00745E8B"/>
    <w:rsid w:val="00746100"/>
    <w:rsid w:val="007473AA"/>
    <w:rsid w:val="007506AD"/>
    <w:rsid w:val="007528D0"/>
    <w:rsid w:val="0075574D"/>
    <w:rsid w:val="0075686C"/>
    <w:rsid w:val="00757893"/>
    <w:rsid w:val="007606D9"/>
    <w:rsid w:val="00760960"/>
    <w:rsid w:val="0076152A"/>
    <w:rsid w:val="0076321D"/>
    <w:rsid w:val="00765379"/>
    <w:rsid w:val="007656F5"/>
    <w:rsid w:val="00765AA2"/>
    <w:rsid w:val="00765C68"/>
    <w:rsid w:val="00765EEA"/>
    <w:rsid w:val="00766BE1"/>
    <w:rsid w:val="00766CA8"/>
    <w:rsid w:val="00767C81"/>
    <w:rsid w:val="00770401"/>
    <w:rsid w:val="007728FF"/>
    <w:rsid w:val="00773A11"/>
    <w:rsid w:val="00774551"/>
    <w:rsid w:val="00777C51"/>
    <w:rsid w:val="007806A2"/>
    <w:rsid w:val="00780A40"/>
    <w:rsid w:val="00780D7B"/>
    <w:rsid w:val="00784422"/>
    <w:rsid w:val="0078505D"/>
    <w:rsid w:val="00785B46"/>
    <w:rsid w:val="00785CFC"/>
    <w:rsid w:val="0079093B"/>
    <w:rsid w:val="00790DA3"/>
    <w:rsid w:val="007910FA"/>
    <w:rsid w:val="00792399"/>
    <w:rsid w:val="007946CF"/>
    <w:rsid w:val="00795036"/>
    <w:rsid w:val="007956CE"/>
    <w:rsid w:val="007957D1"/>
    <w:rsid w:val="00797B3D"/>
    <w:rsid w:val="007A1DD1"/>
    <w:rsid w:val="007A3EFB"/>
    <w:rsid w:val="007A4317"/>
    <w:rsid w:val="007A7FA6"/>
    <w:rsid w:val="007B04E7"/>
    <w:rsid w:val="007B0BDD"/>
    <w:rsid w:val="007B5619"/>
    <w:rsid w:val="007B58AF"/>
    <w:rsid w:val="007B65C1"/>
    <w:rsid w:val="007B742B"/>
    <w:rsid w:val="007B78D4"/>
    <w:rsid w:val="007C07D7"/>
    <w:rsid w:val="007C08CE"/>
    <w:rsid w:val="007C1820"/>
    <w:rsid w:val="007C39D5"/>
    <w:rsid w:val="007C47F8"/>
    <w:rsid w:val="007C5298"/>
    <w:rsid w:val="007C5B5F"/>
    <w:rsid w:val="007C7B21"/>
    <w:rsid w:val="007D0040"/>
    <w:rsid w:val="007D0286"/>
    <w:rsid w:val="007D0609"/>
    <w:rsid w:val="007D0D84"/>
    <w:rsid w:val="007D16EF"/>
    <w:rsid w:val="007D38DA"/>
    <w:rsid w:val="007D3C29"/>
    <w:rsid w:val="007D4212"/>
    <w:rsid w:val="007D4DDE"/>
    <w:rsid w:val="007D676C"/>
    <w:rsid w:val="007D772D"/>
    <w:rsid w:val="007D7F33"/>
    <w:rsid w:val="007E0678"/>
    <w:rsid w:val="007E08C1"/>
    <w:rsid w:val="007E12E3"/>
    <w:rsid w:val="007E1A24"/>
    <w:rsid w:val="007E2A6B"/>
    <w:rsid w:val="007E5028"/>
    <w:rsid w:val="007E648A"/>
    <w:rsid w:val="007E7438"/>
    <w:rsid w:val="007F10A1"/>
    <w:rsid w:val="007F30FC"/>
    <w:rsid w:val="007F3A7C"/>
    <w:rsid w:val="007F6761"/>
    <w:rsid w:val="008001BD"/>
    <w:rsid w:val="00801495"/>
    <w:rsid w:val="00801E0B"/>
    <w:rsid w:val="008037EB"/>
    <w:rsid w:val="00803E36"/>
    <w:rsid w:val="008042D7"/>
    <w:rsid w:val="008074E8"/>
    <w:rsid w:val="00807D5A"/>
    <w:rsid w:val="008100FE"/>
    <w:rsid w:val="00812E23"/>
    <w:rsid w:val="00812E62"/>
    <w:rsid w:val="00812E8D"/>
    <w:rsid w:val="00813436"/>
    <w:rsid w:val="008136C2"/>
    <w:rsid w:val="00813DB3"/>
    <w:rsid w:val="008140D2"/>
    <w:rsid w:val="0081464F"/>
    <w:rsid w:val="00814658"/>
    <w:rsid w:val="00816EBE"/>
    <w:rsid w:val="00817264"/>
    <w:rsid w:val="00817C09"/>
    <w:rsid w:val="00823900"/>
    <w:rsid w:val="00824DBD"/>
    <w:rsid w:val="0082690B"/>
    <w:rsid w:val="00826AB2"/>
    <w:rsid w:val="0082773C"/>
    <w:rsid w:val="008312DF"/>
    <w:rsid w:val="0083143B"/>
    <w:rsid w:val="008320FE"/>
    <w:rsid w:val="008328F7"/>
    <w:rsid w:val="00833EFF"/>
    <w:rsid w:val="008340A3"/>
    <w:rsid w:val="00837467"/>
    <w:rsid w:val="00840768"/>
    <w:rsid w:val="008413D8"/>
    <w:rsid w:val="00841A9C"/>
    <w:rsid w:val="00844E5C"/>
    <w:rsid w:val="008451AA"/>
    <w:rsid w:val="00847D5B"/>
    <w:rsid w:val="008507F8"/>
    <w:rsid w:val="0085172D"/>
    <w:rsid w:val="008517C3"/>
    <w:rsid w:val="00851FD7"/>
    <w:rsid w:val="008530CF"/>
    <w:rsid w:val="00853428"/>
    <w:rsid w:val="0085356F"/>
    <w:rsid w:val="008536EB"/>
    <w:rsid w:val="0085471A"/>
    <w:rsid w:val="008552DC"/>
    <w:rsid w:val="008558EF"/>
    <w:rsid w:val="0085596B"/>
    <w:rsid w:val="0085611C"/>
    <w:rsid w:val="0085693C"/>
    <w:rsid w:val="0085762B"/>
    <w:rsid w:val="0086018B"/>
    <w:rsid w:val="00860C8D"/>
    <w:rsid w:val="00862A3D"/>
    <w:rsid w:val="008647D7"/>
    <w:rsid w:val="00864FF5"/>
    <w:rsid w:val="008654D6"/>
    <w:rsid w:val="00866F2D"/>
    <w:rsid w:val="00870DC4"/>
    <w:rsid w:val="00871232"/>
    <w:rsid w:val="00873633"/>
    <w:rsid w:val="00873AE2"/>
    <w:rsid w:val="008751F7"/>
    <w:rsid w:val="00875A0F"/>
    <w:rsid w:val="00876157"/>
    <w:rsid w:val="00877D68"/>
    <w:rsid w:val="00882B57"/>
    <w:rsid w:val="00884A8C"/>
    <w:rsid w:val="00884F9D"/>
    <w:rsid w:val="00885A06"/>
    <w:rsid w:val="008861B8"/>
    <w:rsid w:val="00886A9A"/>
    <w:rsid w:val="008871B9"/>
    <w:rsid w:val="00887892"/>
    <w:rsid w:val="00891987"/>
    <w:rsid w:val="00893A87"/>
    <w:rsid w:val="0089690B"/>
    <w:rsid w:val="00896AFB"/>
    <w:rsid w:val="008A111D"/>
    <w:rsid w:val="008A1AFD"/>
    <w:rsid w:val="008A1B52"/>
    <w:rsid w:val="008A29A5"/>
    <w:rsid w:val="008A3AFA"/>
    <w:rsid w:val="008A4969"/>
    <w:rsid w:val="008A6D3F"/>
    <w:rsid w:val="008A77A2"/>
    <w:rsid w:val="008B0FBC"/>
    <w:rsid w:val="008B1215"/>
    <w:rsid w:val="008B1D6D"/>
    <w:rsid w:val="008B2A8A"/>
    <w:rsid w:val="008B4038"/>
    <w:rsid w:val="008B51A0"/>
    <w:rsid w:val="008C0134"/>
    <w:rsid w:val="008C056E"/>
    <w:rsid w:val="008C08AC"/>
    <w:rsid w:val="008C16C8"/>
    <w:rsid w:val="008C18A7"/>
    <w:rsid w:val="008C2440"/>
    <w:rsid w:val="008C3ACE"/>
    <w:rsid w:val="008C625F"/>
    <w:rsid w:val="008D09E0"/>
    <w:rsid w:val="008D0C73"/>
    <w:rsid w:val="008D134D"/>
    <w:rsid w:val="008D2691"/>
    <w:rsid w:val="008D2F86"/>
    <w:rsid w:val="008D3390"/>
    <w:rsid w:val="008D412B"/>
    <w:rsid w:val="008D4816"/>
    <w:rsid w:val="008D58A1"/>
    <w:rsid w:val="008D69ED"/>
    <w:rsid w:val="008D7381"/>
    <w:rsid w:val="008D794D"/>
    <w:rsid w:val="008D7A39"/>
    <w:rsid w:val="008E05E8"/>
    <w:rsid w:val="008E083F"/>
    <w:rsid w:val="008E2553"/>
    <w:rsid w:val="008E26A6"/>
    <w:rsid w:val="008E26DC"/>
    <w:rsid w:val="008E2774"/>
    <w:rsid w:val="008E5055"/>
    <w:rsid w:val="008E5293"/>
    <w:rsid w:val="008E62BF"/>
    <w:rsid w:val="008E6C58"/>
    <w:rsid w:val="008E74DB"/>
    <w:rsid w:val="008E7843"/>
    <w:rsid w:val="008F14B5"/>
    <w:rsid w:val="008F1945"/>
    <w:rsid w:val="008F303A"/>
    <w:rsid w:val="008F3567"/>
    <w:rsid w:val="008F3BB3"/>
    <w:rsid w:val="008F5CCF"/>
    <w:rsid w:val="008F6AFE"/>
    <w:rsid w:val="008F6D91"/>
    <w:rsid w:val="0090182F"/>
    <w:rsid w:val="00903A30"/>
    <w:rsid w:val="00903B7C"/>
    <w:rsid w:val="00906B65"/>
    <w:rsid w:val="009078B4"/>
    <w:rsid w:val="00911351"/>
    <w:rsid w:val="00911534"/>
    <w:rsid w:val="009125B4"/>
    <w:rsid w:val="00914652"/>
    <w:rsid w:val="00914EBB"/>
    <w:rsid w:val="00915955"/>
    <w:rsid w:val="00917A17"/>
    <w:rsid w:val="00917FD8"/>
    <w:rsid w:val="0092081C"/>
    <w:rsid w:val="0092177F"/>
    <w:rsid w:val="00925D8A"/>
    <w:rsid w:val="0092689E"/>
    <w:rsid w:val="009268B9"/>
    <w:rsid w:val="00927129"/>
    <w:rsid w:val="009272C7"/>
    <w:rsid w:val="00930481"/>
    <w:rsid w:val="00931189"/>
    <w:rsid w:val="00936204"/>
    <w:rsid w:val="00936EA1"/>
    <w:rsid w:val="00937BE2"/>
    <w:rsid w:val="009409F3"/>
    <w:rsid w:val="00943034"/>
    <w:rsid w:val="009447A3"/>
    <w:rsid w:val="00944A63"/>
    <w:rsid w:val="00946F1E"/>
    <w:rsid w:val="009525F3"/>
    <w:rsid w:val="00952B2A"/>
    <w:rsid w:val="00952FBA"/>
    <w:rsid w:val="00953306"/>
    <w:rsid w:val="0095340C"/>
    <w:rsid w:val="00954126"/>
    <w:rsid w:val="00956A9B"/>
    <w:rsid w:val="00957548"/>
    <w:rsid w:val="00957968"/>
    <w:rsid w:val="00957AB5"/>
    <w:rsid w:val="00960CC2"/>
    <w:rsid w:val="00960F9C"/>
    <w:rsid w:val="009614CB"/>
    <w:rsid w:val="00961D5F"/>
    <w:rsid w:val="00961E0E"/>
    <w:rsid w:val="00962050"/>
    <w:rsid w:val="009627F6"/>
    <w:rsid w:val="00962C1C"/>
    <w:rsid w:val="009639C9"/>
    <w:rsid w:val="00964896"/>
    <w:rsid w:val="00966484"/>
    <w:rsid w:val="00966F66"/>
    <w:rsid w:val="00970AB3"/>
    <w:rsid w:val="00971031"/>
    <w:rsid w:val="00971DA5"/>
    <w:rsid w:val="009725DD"/>
    <w:rsid w:val="00973F5D"/>
    <w:rsid w:val="00975899"/>
    <w:rsid w:val="00976C2D"/>
    <w:rsid w:val="009803F0"/>
    <w:rsid w:val="00982194"/>
    <w:rsid w:val="00985643"/>
    <w:rsid w:val="00987951"/>
    <w:rsid w:val="00987E06"/>
    <w:rsid w:val="0099080B"/>
    <w:rsid w:val="00990AF6"/>
    <w:rsid w:val="00990DD9"/>
    <w:rsid w:val="00991F80"/>
    <w:rsid w:val="00992751"/>
    <w:rsid w:val="00993623"/>
    <w:rsid w:val="00993D29"/>
    <w:rsid w:val="009942A0"/>
    <w:rsid w:val="00994825"/>
    <w:rsid w:val="00995334"/>
    <w:rsid w:val="009967B5"/>
    <w:rsid w:val="00996D75"/>
    <w:rsid w:val="009A0D9E"/>
    <w:rsid w:val="009A34EE"/>
    <w:rsid w:val="009A3C24"/>
    <w:rsid w:val="009A4C9A"/>
    <w:rsid w:val="009A4E52"/>
    <w:rsid w:val="009A5489"/>
    <w:rsid w:val="009A561D"/>
    <w:rsid w:val="009B303E"/>
    <w:rsid w:val="009B3F28"/>
    <w:rsid w:val="009B3FEE"/>
    <w:rsid w:val="009B4392"/>
    <w:rsid w:val="009B49DA"/>
    <w:rsid w:val="009B7493"/>
    <w:rsid w:val="009B7534"/>
    <w:rsid w:val="009C2A30"/>
    <w:rsid w:val="009C4384"/>
    <w:rsid w:val="009C6F57"/>
    <w:rsid w:val="009C702E"/>
    <w:rsid w:val="009D13C7"/>
    <w:rsid w:val="009D18E3"/>
    <w:rsid w:val="009D2599"/>
    <w:rsid w:val="009D3C3F"/>
    <w:rsid w:val="009D4318"/>
    <w:rsid w:val="009D5A0A"/>
    <w:rsid w:val="009E112E"/>
    <w:rsid w:val="009E3172"/>
    <w:rsid w:val="009E44DC"/>
    <w:rsid w:val="009E479F"/>
    <w:rsid w:val="009E558D"/>
    <w:rsid w:val="009E7007"/>
    <w:rsid w:val="009F14EA"/>
    <w:rsid w:val="009F1B60"/>
    <w:rsid w:val="009F4216"/>
    <w:rsid w:val="009F4B65"/>
    <w:rsid w:val="009F6E88"/>
    <w:rsid w:val="00A0019A"/>
    <w:rsid w:val="00A00886"/>
    <w:rsid w:val="00A0093A"/>
    <w:rsid w:val="00A03362"/>
    <w:rsid w:val="00A03CB6"/>
    <w:rsid w:val="00A063E4"/>
    <w:rsid w:val="00A06FD0"/>
    <w:rsid w:val="00A108E4"/>
    <w:rsid w:val="00A109F9"/>
    <w:rsid w:val="00A11627"/>
    <w:rsid w:val="00A1204B"/>
    <w:rsid w:val="00A1459C"/>
    <w:rsid w:val="00A14C27"/>
    <w:rsid w:val="00A1617F"/>
    <w:rsid w:val="00A1677F"/>
    <w:rsid w:val="00A16FCD"/>
    <w:rsid w:val="00A17710"/>
    <w:rsid w:val="00A178CF"/>
    <w:rsid w:val="00A20133"/>
    <w:rsid w:val="00A226C9"/>
    <w:rsid w:val="00A227AA"/>
    <w:rsid w:val="00A22E41"/>
    <w:rsid w:val="00A23A41"/>
    <w:rsid w:val="00A23A58"/>
    <w:rsid w:val="00A23BCE"/>
    <w:rsid w:val="00A2444D"/>
    <w:rsid w:val="00A250F3"/>
    <w:rsid w:val="00A27DA3"/>
    <w:rsid w:val="00A30EC9"/>
    <w:rsid w:val="00A31358"/>
    <w:rsid w:val="00A35660"/>
    <w:rsid w:val="00A375C6"/>
    <w:rsid w:val="00A37DD6"/>
    <w:rsid w:val="00A409CE"/>
    <w:rsid w:val="00A4102A"/>
    <w:rsid w:val="00A41A7E"/>
    <w:rsid w:val="00A41DB0"/>
    <w:rsid w:val="00A42D9E"/>
    <w:rsid w:val="00A42E1A"/>
    <w:rsid w:val="00A434FE"/>
    <w:rsid w:val="00A43DA3"/>
    <w:rsid w:val="00A500CD"/>
    <w:rsid w:val="00A50DA5"/>
    <w:rsid w:val="00A50FC2"/>
    <w:rsid w:val="00A51411"/>
    <w:rsid w:val="00A532C7"/>
    <w:rsid w:val="00A545C9"/>
    <w:rsid w:val="00A5595F"/>
    <w:rsid w:val="00A55980"/>
    <w:rsid w:val="00A56B5D"/>
    <w:rsid w:val="00A613B5"/>
    <w:rsid w:val="00A61CC1"/>
    <w:rsid w:val="00A620E0"/>
    <w:rsid w:val="00A65AD5"/>
    <w:rsid w:val="00A65F14"/>
    <w:rsid w:val="00A66638"/>
    <w:rsid w:val="00A70284"/>
    <w:rsid w:val="00A722B3"/>
    <w:rsid w:val="00A72A27"/>
    <w:rsid w:val="00A74164"/>
    <w:rsid w:val="00A742B8"/>
    <w:rsid w:val="00A75C6D"/>
    <w:rsid w:val="00A765F6"/>
    <w:rsid w:val="00A80040"/>
    <w:rsid w:val="00A831D6"/>
    <w:rsid w:val="00A8413F"/>
    <w:rsid w:val="00A8431C"/>
    <w:rsid w:val="00A84813"/>
    <w:rsid w:val="00A85AF4"/>
    <w:rsid w:val="00A86D35"/>
    <w:rsid w:val="00A90023"/>
    <w:rsid w:val="00A90882"/>
    <w:rsid w:val="00A94826"/>
    <w:rsid w:val="00A950E6"/>
    <w:rsid w:val="00A95134"/>
    <w:rsid w:val="00A97081"/>
    <w:rsid w:val="00AA0072"/>
    <w:rsid w:val="00AA0EBC"/>
    <w:rsid w:val="00AA0F95"/>
    <w:rsid w:val="00AA213E"/>
    <w:rsid w:val="00AB1301"/>
    <w:rsid w:val="00AB3778"/>
    <w:rsid w:val="00AB4F9C"/>
    <w:rsid w:val="00AB680C"/>
    <w:rsid w:val="00AC0776"/>
    <w:rsid w:val="00AC143B"/>
    <w:rsid w:val="00AC25E3"/>
    <w:rsid w:val="00AC272A"/>
    <w:rsid w:val="00AC3635"/>
    <w:rsid w:val="00AC3C53"/>
    <w:rsid w:val="00AC4964"/>
    <w:rsid w:val="00AC51AB"/>
    <w:rsid w:val="00AC54C2"/>
    <w:rsid w:val="00AC650B"/>
    <w:rsid w:val="00AC6594"/>
    <w:rsid w:val="00AD0F59"/>
    <w:rsid w:val="00AD11A0"/>
    <w:rsid w:val="00AD2DC9"/>
    <w:rsid w:val="00AD353D"/>
    <w:rsid w:val="00AD35B6"/>
    <w:rsid w:val="00AD43C4"/>
    <w:rsid w:val="00AD5A9F"/>
    <w:rsid w:val="00AD5F79"/>
    <w:rsid w:val="00AD7755"/>
    <w:rsid w:val="00AD79C4"/>
    <w:rsid w:val="00AE133C"/>
    <w:rsid w:val="00AE15BB"/>
    <w:rsid w:val="00AE15EF"/>
    <w:rsid w:val="00AE2F93"/>
    <w:rsid w:val="00AE4952"/>
    <w:rsid w:val="00AE559F"/>
    <w:rsid w:val="00AE5F5C"/>
    <w:rsid w:val="00AE60A8"/>
    <w:rsid w:val="00AE6441"/>
    <w:rsid w:val="00AF1134"/>
    <w:rsid w:val="00AF1530"/>
    <w:rsid w:val="00AF17FD"/>
    <w:rsid w:val="00AF1F66"/>
    <w:rsid w:val="00AF2089"/>
    <w:rsid w:val="00AF3390"/>
    <w:rsid w:val="00AF4813"/>
    <w:rsid w:val="00AF497A"/>
    <w:rsid w:val="00AF4C55"/>
    <w:rsid w:val="00AF4FD8"/>
    <w:rsid w:val="00AF6B92"/>
    <w:rsid w:val="00B00366"/>
    <w:rsid w:val="00B03321"/>
    <w:rsid w:val="00B03825"/>
    <w:rsid w:val="00B0679E"/>
    <w:rsid w:val="00B06945"/>
    <w:rsid w:val="00B10986"/>
    <w:rsid w:val="00B15E49"/>
    <w:rsid w:val="00B16CC2"/>
    <w:rsid w:val="00B16D9F"/>
    <w:rsid w:val="00B17882"/>
    <w:rsid w:val="00B20792"/>
    <w:rsid w:val="00B20A22"/>
    <w:rsid w:val="00B21B60"/>
    <w:rsid w:val="00B221D0"/>
    <w:rsid w:val="00B22702"/>
    <w:rsid w:val="00B22E2F"/>
    <w:rsid w:val="00B23281"/>
    <w:rsid w:val="00B2356F"/>
    <w:rsid w:val="00B24E21"/>
    <w:rsid w:val="00B26663"/>
    <w:rsid w:val="00B266D5"/>
    <w:rsid w:val="00B30852"/>
    <w:rsid w:val="00B31224"/>
    <w:rsid w:val="00B32B88"/>
    <w:rsid w:val="00B330BE"/>
    <w:rsid w:val="00B37909"/>
    <w:rsid w:val="00B413BC"/>
    <w:rsid w:val="00B42CC9"/>
    <w:rsid w:val="00B44421"/>
    <w:rsid w:val="00B472AE"/>
    <w:rsid w:val="00B47E13"/>
    <w:rsid w:val="00B50C14"/>
    <w:rsid w:val="00B520B4"/>
    <w:rsid w:val="00B5265B"/>
    <w:rsid w:val="00B540B9"/>
    <w:rsid w:val="00B54621"/>
    <w:rsid w:val="00B5486C"/>
    <w:rsid w:val="00B54D73"/>
    <w:rsid w:val="00B5577F"/>
    <w:rsid w:val="00B55D5C"/>
    <w:rsid w:val="00B5668F"/>
    <w:rsid w:val="00B57244"/>
    <w:rsid w:val="00B60142"/>
    <w:rsid w:val="00B60DE7"/>
    <w:rsid w:val="00B62786"/>
    <w:rsid w:val="00B6476E"/>
    <w:rsid w:val="00B6612E"/>
    <w:rsid w:val="00B6722A"/>
    <w:rsid w:val="00B70528"/>
    <w:rsid w:val="00B71E48"/>
    <w:rsid w:val="00B73DA5"/>
    <w:rsid w:val="00B74CBB"/>
    <w:rsid w:val="00B74ED4"/>
    <w:rsid w:val="00B75B1A"/>
    <w:rsid w:val="00B75C77"/>
    <w:rsid w:val="00B76058"/>
    <w:rsid w:val="00B815D6"/>
    <w:rsid w:val="00B82855"/>
    <w:rsid w:val="00B82A4E"/>
    <w:rsid w:val="00B83216"/>
    <w:rsid w:val="00B83875"/>
    <w:rsid w:val="00B85C5E"/>
    <w:rsid w:val="00B90A78"/>
    <w:rsid w:val="00B927C1"/>
    <w:rsid w:val="00B92861"/>
    <w:rsid w:val="00B92B73"/>
    <w:rsid w:val="00B92F64"/>
    <w:rsid w:val="00B935AC"/>
    <w:rsid w:val="00B94428"/>
    <w:rsid w:val="00B96E0B"/>
    <w:rsid w:val="00BA0A98"/>
    <w:rsid w:val="00BA1460"/>
    <w:rsid w:val="00BA2053"/>
    <w:rsid w:val="00BA2C98"/>
    <w:rsid w:val="00BA43C7"/>
    <w:rsid w:val="00BA4853"/>
    <w:rsid w:val="00BA4959"/>
    <w:rsid w:val="00BA50D2"/>
    <w:rsid w:val="00BA6BC0"/>
    <w:rsid w:val="00BA7681"/>
    <w:rsid w:val="00BA79D7"/>
    <w:rsid w:val="00BA7A75"/>
    <w:rsid w:val="00BA7E5A"/>
    <w:rsid w:val="00BB021C"/>
    <w:rsid w:val="00BB18A6"/>
    <w:rsid w:val="00BB583E"/>
    <w:rsid w:val="00BB5F2B"/>
    <w:rsid w:val="00BB7B12"/>
    <w:rsid w:val="00BC208E"/>
    <w:rsid w:val="00BC2EDE"/>
    <w:rsid w:val="00BC3A35"/>
    <w:rsid w:val="00BD071B"/>
    <w:rsid w:val="00BD0FD4"/>
    <w:rsid w:val="00BD2409"/>
    <w:rsid w:val="00BD28C5"/>
    <w:rsid w:val="00BD3685"/>
    <w:rsid w:val="00BD390D"/>
    <w:rsid w:val="00BD3E61"/>
    <w:rsid w:val="00BD4247"/>
    <w:rsid w:val="00BD497B"/>
    <w:rsid w:val="00BD5115"/>
    <w:rsid w:val="00BD5529"/>
    <w:rsid w:val="00BD5BF1"/>
    <w:rsid w:val="00BD5E9B"/>
    <w:rsid w:val="00BD5F9A"/>
    <w:rsid w:val="00BD66B1"/>
    <w:rsid w:val="00BD71F3"/>
    <w:rsid w:val="00BD7899"/>
    <w:rsid w:val="00BE016A"/>
    <w:rsid w:val="00BE11DB"/>
    <w:rsid w:val="00BE15D3"/>
    <w:rsid w:val="00BE1F4E"/>
    <w:rsid w:val="00BE22FF"/>
    <w:rsid w:val="00BE2FBC"/>
    <w:rsid w:val="00BE3DE5"/>
    <w:rsid w:val="00BE5583"/>
    <w:rsid w:val="00BE6019"/>
    <w:rsid w:val="00BE6833"/>
    <w:rsid w:val="00BE73E4"/>
    <w:rsid w:val="00BF5D9C"/>
    <w:rsid w:val="00BF6B0E"/>
    <w:rsid w:val="00BF6D43"/>
    <w:rsid w:val="00BF6DDE"/>
    <w:rsid w:val="00C03168"/>
    <w:rsid w:val="00C031D5"/>
    <w:rsid w:val="00C05449"/>
    <w:rsid w:val="00C0583F"/>
    <w:rsid w:val="00C06847"/>
    <w:rsid w:val="00C0729F"/>
    <w:rsid w:val="00C1214F"/>
    <w:rsid w:val="00C13A5F"/>
    <w:rsid w:val="00C14E0A"/>
    <w:rsid w:val="00C15186"/>
    <w:rsid w:val="00C156A5"/>
    <w:rsid w:val="00C171B9"/>
    <w:rsid w:val="00C17DF7"/>
    <w:rsid w:val="00C230B3"/>
    <w:rsid w:val="00C2398D"/>
    <w:rsid w:val="00C23F7A"/>
    <w:rsid w:val="00C252AF"/>
    <w:rsid w:val="00C2666B"/>
    <w:rsid w:val="00C2764F"/>
    <w:rsid w:val="00C27884"/>
    <w:rsid w:val="00C27A1F"/>
    <w:rsid w:val="00C3032A"/>
    <w:rsid w:val="00C30D38"/>
    <w:rsid w:val="00C3257D"/>
    <w:rsid w:val="00C330DD"/>
    <w:rsid w:val="00C341B1"/>
    <w:rsid w:val="00C357AB"/>
    <w:rsid w:val="00C36322"/>
    <w:rsid w:val="00C4182C"/>
    <w:rsid w:val="00C41E2C"/>
    <w:rsid w:val="00C425A1"/>
    <w:rsid w:val="00C4483F"/>
    <w:rsid w:val="00C456BF"/>
    <w:rsid w:val="00C461A8"/>
    <w:rsid w:val="00C4621B"/>
    <w:rsid w:val="00C46236"/>
    <w:rsid w:val="00C4724E"/>
    <w:rsid w:val="00C47AC2"/>
    <w:rsid w:val="00C50B6E"/>
    <w:rsid w:val="00C55C09"/>
    <w:rsid w:val="00C56959"/>
    <w:rsid w:val="00C57FA6"/>
    <w:rsid w:val="00C57FD0"/>
    <w:rsid w:val="00C61E4A"/>
    <w:rsid w:val="00C625F5"/>
    <w:rsid w:val="00C626BE"/>
    <w:rsid w:val="00C6433D"/>
    <w:rsid w:val="00C656A2"/>
    <w:rsid w:val="00C67618"/>
    <w:rsid w:val="00C715AA"/>
    <w:rsid w:val="00C72477"/>
    <w:rsid w:val="00C74E17"/>
    <w:rsid w:val="00C76296"/>
    <w:rsid w:val="00C77460"/>
    <w:rsid w:val="00C80934"/>
    <w:rsid w:val="00C81120"/>
    <w:rsid w:val="00C83818"/>
    <w:rsid w:val="00C838F7"/>
    <w:rsid w:val="00C8473A"/>
    <w:rsid w:val="00C84A98"/>
    <w:rsid w:val="00C858CB"/>
    <w:rsid w:val="00C85BAB"/>
    <w:rsid w:val="00C85D37"/>
    <w:rsid w:val="00C8766B"/>
    <w:rsid w:val="00C92117"/>
    <w:rsid w:val="00C9380D"/>
    <w:rsid w:val="00C94E97"/>
    <w:rsid w:val="00C94FB6"/>
    <w:rsid w:val="00C96557"/>
    <w:rsid w:val="00C96FE2"/>
    <w:rsid w:val="00CA0ED1"/>
    <w:rsid w:val="00CA23D5"/>
    <w:rsid w:val="00CA2B59"/>
    <w:rsid w:val="00CA382C"/>
    <w:rsid w:val="00CA3A0D"/>
    <w:rsid w:val="00CA4944"/>
    <w:rsid w:val="00CA5E2A"/>
    <w:rsid w:val="00CA5F56"/>
    <w:rsid w:val="00CA6ADC"/>
    <w:rsid w:val="00CA6EA2"/>
    <w:rsid w:val="00CB1F7B"/>
    <w:rsid w:val="00CB23C2"/>
    <w:rsid w:val="00CB36CD"/>
    <w:rsid w:val="00CB4B1D"/>
    <w:rsid w:val="00CB4B54"/>
    <w:rsid w:val="00CC0114"/>
    <w:rsid w:val="00CC0E16"/>
    <w:rsid w:val="00CC201C"/>
    <w:rsid w:val="00CC2919"/>
    <w:rsid w:val="00CC29EB"/>
    <w:rsid w:val="00CC367F"/>
    <w:rsid w:val="00CC36AE"/>
    <w:rsid w:val="00CC5074"/>
    <w:rsid w:val="00CC5A4B"/>
    <w:rsid w:val="00CC67DE"/>
    <w:rsid w:val="00CD10F0"/>
    <w:rsid w:val="00CD15B4"/>
    <w:rsid w:val="00CD3105"/>
    <w:rsid w:val="00CD42CC"/>
    <w:rsid w:val="00CD54F8"/>
    <w:rsid w:val="00CD5625"/>
    <w:rsid w:val="00CD6F1A"/>
    <w:rsid w:val="00CE1FC4"/>
    <w:rsid w:val="00CE2D24"/>
    <w:rsid w:val="00CE3F57"/>
    <w:rsid w:val="00CE45E5"/>
    <w:rsid w:val="00CE52CD"/>
    <w:rsid w:val="00CE689B"/>
    <w:rsid w:val="00CE6A6B"/>
    <w:rsid w:val="00CE707B"/>
    <w:rsid w:val="00CE7457"/>
    <w:rsid w:val="00CE7C64"/>
    <w:rsid w:val="00CF2427"/>
    <w:rsid w:val="00CF249F"/>
    <w:rsid w:val="00CF28E8"/>
    <w:rsid w:val="00CF329F"/>
    <w:rsid w:val="00CF36B4"/>
    <w:rsid w:val="00CF3D17"/>
    <w:rsid w:val="00CF5916"/>
    <w:rsid w:val="00CF7EB5"/>
    <w:rsid w:val="00D00000"/>
    <w:rsid w:val="00D00F8E"/>
    <w:rsid w:val="00D0429D"/>
    <w:rsid w:val="00D05412"/>
    <w:rsid w:val="00D05F31"/>
    <w:rsid w:val="00D10767"/>
    <w:rsid w:val="00D1166F"/>
    <w:rsid w:val="00D12EF4"/>
    <w:rsid w:val="00D1338A"/>
    <w:rsid w:val="00D138D3"/>
    <w:rsid w:val="00D13BA9"/>
    <w:rsid w:val="00D14AAF"/>
    <w:rsid w:val="00D17E7A"/>
    <w:rsid w:val="00D21118"/>
    <w:rsid w:val="00D22377"/>
    <w:rsid w:val="00D22D72"/>
    <w:rsid w:val="00D254EE"/>
    <w:rsid w:val="00D27BD2"/>
    <w:rsid w:val="00D27EC9"/>
    <w:rsid w:val="00D3170B"/>
    <w:rsid w:val="00D319DD"/>
    <w:rsid w:val="00D31AB9"/>
    <w:rsid w:val="00D31D25"/>
    <w:rsid w:val="00D33806"/>
    <w:rsid w:val="00D33E9B"/>
    <w:rsid w:val="00D348B0"/>
    <w:rsid w:val="00D34970"/>
    <w:rsid w:val="00D352A8"/>
    <w:rsid w:val="00D3666B"/>
    <w:rsid w:val="00D37959"/>
    <w:rsid w:val="00D40D95"/>
    <w:rsid w:val="00D44833"/>
    <w:rsid w:val="00D478FE"/>
    <w:rsid w:val="00D47A3C"/>
    <w:rsid w:val="00D47A40"/>
    <w:rsid w:val="00D50541"/>
    <w:rsid w:val="00D51C7D"/>
    <w:rsid w:val="00D528B3"/>
    <w:rsid w:val="00D53AF5"/>
    <w:rsid w:val="00D550FD"/>
    <w:rsid w:val="00D55295"/>
    <w:rsid w:val="00D55673"/>
    <w:rsid w:val="00D55D93"/>
    <w:rsid w:val="00D56295"/>
    <w:rsid w:val="00D56440"/>
    <w:rsid w:val="00D6077D"/>
    <w:rsid w:val="00D60DA4"/>
    <w:rsid w:val="00D62127"/>
    <w:rsid w:val="00D62219"/>
    <w:rsid w:val="00D63811"/>
    <w:rsid w:val="00D64417"/>
    <w:rsid w:val="00D66623"/>
    <w:rsid w:val="00D66F23"/>
    <w:rsid w:val="00D672BA"/>
    <w:rsid w:val="00D67CC2"/>
    <w:rsid w:val="00D71018"/>
    <w:rsid w:val="00D71146"/>
    <w:rsid w:val="00D747BB"/>
    <w:rsid w:val="00D753D2"/>
    <w:rsid w:val="00D770CE"/>
    <w:rsid w:val="00D801DF"/>
    <w:rsid w:val="00D81220"/>
    <w:rsid w:val="00D86A3B"/>
    <w:rsid w:val="00D9079F"/>
    <w:rsid w:val="00D92A5F"/>
    <w:rsid w:val="00D930B9"/>
    <w:rsid w:val="00D93EEE"/>
    <w:rsid w:val="00D958AD"/>
    <w:rsid w:val="00D95FEA"/>
    <w:rsid w:val="00D96E74"/>
    <w:rsid w:val="00D97BD6"/>
    <w:rsid w:val="00D97CD9"/>
    <w:rsid w:val="00DA0579"/>
    <w:rsid w:val="00DA1172"/>
    <w:rsid w:val="00DA5798"/>
    <w:rsid w:val="00DA6490"/>
    <w:rsid w:val="00DA780A"/>
    <w:rsid w:val="00DA7A5C"/>
    <w:rsid w:val="00DB08E1"/>
    <w:rsid w:val="00DB1365"/>
    <w:rsid w:val="00DB3FB0"/>
    <w:rsid w:val="00DB4753"/>
    <w:rsid w:val="00DB4DC0"/>
    <w:rsid w:val="00DB6658"/>
    <w:rsid w:val="00DB6E73"/>
    <w:rsid w:val="00DB7926"/>
    <w:rsid w:val="00DC1133"/>
    <w:rsid w:val="00DC11C8"/>
    <w:rsid w:val="00DC2308"/>
    <w:rsid w:val="00DC32C6"/>
    <w:rsid w:val="00DC3BFD"/>
    <w:rsid w:val="00DC3F77"/>
    <w:rsid w:val="00DC479E"/>
    <w:rsid w:val="00DC5145"/>
    <w:rsid w:val="00DC6690"/>
    <w:rsid w:val="00DC694B"/>
    <w:rsid w:val="00DC7373"/>
    <w:rsid w:val="00DC737A"/>
    <w:rsid w:val="00DC75C7"/>
    <w:rsid w:val="00DD1809"/>
    <w:rsid w:val="00DD3A3A"/>
    <w:rsid w:val="00DD3D1A"/>
    <w:rsid w:val="00DD4465"/>
    <w:rsid w:val="00DD4737"/>
    <w:rsid w:val="00DD4D6F"/>
    <w:rsid w:val="00DD54F3"/>
    <w:rsid w:val="00DD5BA9"/>
    <w:rsid w:val="00DD5BD4"/>
    <w:rsid w:val="00DD6DA6"/>
    <w:rsid w:val="00DD7257"/>
    <w:rsid w:val="00DD7FD4"/>
    <w:rsid w:val="00DE115D"/>
    <w:rsid w:val="00DE1300"/>
    <w:rsid w:val="00DE1557"/>
    <w:rsid w:val="00DE1F5D"/>
    <w:rsid w:val="00DE4044"/>
    <w:rsid w:val="00DE4BA0"/>
    <w:rsid w:val="00DE502F"/>
    <w:rsid w:val="00DE505C"/>
    <w:rsid w:val="00DE5FB1"/>
    <w:rsid w:val="00DE62E0"/>
    <w:rsid w:val="00DE700E"/>
    <w:rsid w:val="00DE7528"/>
    <w:rsid w:val="00DF1F33"/>
    <w:rsid w:val="00DF3463"/>
    <w:rsid w:val="00DF4E73"/>
    <w:rsid w:val="00DF6C2D"/>
    <w:rsid w:val="00E009F1"/>
    <w:rsid w:val="00E01895"/>
    <w:rsid w:val="00E01A05"/>
    <w:rsid w:val="00E025BD"/>
    <w:rsid w:val="00E0416F"/>
    <w:rsid w:val="00E04F24"/>
    <w:rsid w:val="00E0531B"/>
    <w:rsid w:val="00E06857"/>
    <w:rsid w:val="00E0741C"/>
    <w:rsid w:val="00E07E93"/>
    <w:rsid w:val="00E07F73"/>
    <w:rsid w:val="00E10392"/>
    <w:rsid w:val="00E10B2D"/>
    <w:rsid w:val="00E118A7"/>
    <w:rsid w:val="00E11B42"/>
    <w:rsid w:val="00E12961"/>
    <w:rsid w:val="00E1357F"/>
    <w:rsid w:val="00E139FC"/>
    <w:rsid w:val="00E157AE"/>
    <w:rsid w:val="00E157B8"/>
    <w:rsid w:val="00E15CB2"/>
    <w:rsid w:val="00E166FE"/>
    <w:rsid w:val="00E16912"/>
    <w:rsid w:val="00E169AA"/>
    <w:rsid w:val="00E174EF"/>
    <w:rsid w:val="00E2140D"/>
    <w:rsid w:val="00E21DC8"/>
    <w:rsid w:val="00E2216A"/>
    <w:rsid w:val="00E24904"/>
    <w:rsid w:val="00E25E0E"/>
    <w:rsid w:val="00E2796B"/>
    <w:rsid w:val="00E30CD1"/>
    <w:rsid w:val="00E328D4"/>
    <w:rsid w:val="00E328DF"/>
    <w:rsid w:val="00E34365"/>
    <w:rsid w:val="00E35152"/>
    <w:rsid w:val="00E356BD"/>
    <w:rsid w:val="00E35F9B"/>
    <w:rsid w:val="00E41484"/>
    <w:rsid w:val="00E4221B"/>
    <w:rsid w:val="00E43FBE"/>
    <w:rsid w:val="00E45898"/>
    <w:rsid w:val="00E46730"/>
    <w:rsid w:val="00E509F8"/>
    <w:rsid w:val="00E53758"/>
    <w:rsid w:val="00E538F2"/>
    <w:rsid w:val="00E54DEF"/>
    <w:rsid w:val="00E5542A"/>
    <w:rsid w:val="00E560C9"/>
    <w:rsid w:val="00E573C6"/>
    <w:rsid w:val="00E57D53"/>
    <w:rsid w:val="00E61056"/>
    <w:rsid w:val="00E65709"/>
    <w:rsid w:val="00E66173"/>
    <w:rsid w:val="00E672DE"/>
    <w:rsid w:val="00E67A02"/>
    <w:rsid w:val="00E72590"/>
    <w:rsid w:val="00E74306"/>
    <w:rsid w:val="00E745A3"/>
    <w:rsid w:val="00E74A1F"/>
    <w:rsid w:val="00E75668"/>
    <w:rsid w:val="00E77DA0"/>
    <w:rsid w:val="00E80901"/>
    <w:rsid w:val="00E80E81"/>
    <w:rsid w:val="00E81C93"/>
    <w:rsid w:val="00E82BC2"/>
    <w:rsid w:val="00E84331"/>
    <w:rsid w:val="00E84A13"/>
    <w:rsid w:val="00E91334"/>
    <w:rsid w:val="00E91864"/>
    <w:rsid w:val="00E92671"/>
    <w:rsid w:val="00E93EB7"/>
    <w:rsid w:val="00E94022"/>
    <w:rsid w:val="00E9560C"/>
    <w:rsid w:val="00E97F7D"/>
    <w:rsid w:val="00EA06B1"/>
    <w:rsid w:val="00EA0C3E"/>
    <w:rsid w:val="00EA1072"/>
    <w:rsid w:val="00EA2B09"/>
    <w:rsid w:val="00EA3CC5"/>
    <w:rsid w:val="00EA4336"/>
    <w:rsid w:val="00EA5289"/>
    <w:rsid w:val="00EA7ABA"/>
    <w:rsid w:val="00EB048F"/>
    <w:rsid w:val="00EB0818"/>
    <w:rsid w:val="00EB1872"/>
    <w:rsid w:val="00EB28CF"/>
    <w:rsid w:val="00EB3119"/>
    <w:rsid w:val="00EB5857"/>
    <w:rsid w:val="00EB6067"/>
    <w:rsid w:val="00EC2507"/>
    <w:rsid w:val="00EC2710"/>
    <w:rsid w:val="00EC27D1"/>
    <w:rsid w:val="00EC332A"/>
    <w:rsid w:val="00EC355A"/>
    <w:rsid w:val="00EC3F48"/>
    <w:rsid w:val="00EC622C"/>
    <w:rsid w:val="00EC6C85"/>
    <w:rsid w:val="00ED0413"/>
    <w:rsid w:val="00ED0578"/>
    <w:rsid w:val="00ED2950"/>
    <w:rsid w:val="00ED4E67"/>
    <w:rsid w:val="00ED51F1"/>
    <w:rsid w:val="00ED71E7"/>
    <w:rsid w:val="00ED7475"/>
    <w:rsid w:val="00ED7A0C"/>
    <w:rsid w:val="00EE17A9"/>
    <w:rsid w:val="00EE1852"/>
    <w:rsid w:val="00EE5274"/>
    <w:rsid w:val="00EE63F4"/>
    <w:rsid w:val="00EE660C"/>
    <w:rsid w:val="00EE7381"/>
    <w:rsid w:val="00EE775A"/>
    <w:rsid w:val="00EF0ACC"/>
    <w:rsid w:val="00EF1FB9"/>
    <w:rsid w:val="00EF1FD5"/>
    <w:rsid w:val="00EF2D39"/>
    <w:rsid w:val="00EF4717"/>
    <w:rsid w:val="00EF4A3F"/>
    <w:rsid w:val="00EF6A07"/>
    <w:rsid w:val="00EF7457"/>
    <w:rsid w:val="00EF7745"/>
    <w:rsid w:val="00F01B44"/>
    <w:rsid w:val="00F01F02"/>
    <w:rsid w:val="00F044F3"/>
    <w:rsid w:val="00F07175"/>
    <w:rsid w:val="00F10BB7"/>
    <w:rsid w:val="00F12FEB"/>
    <w:rsid w:val="00F13472"/>
    <w:rsid w:val="00F17D60"/>
    <w:rsid w:val="00F20EFF"/>
    <w:rsid w:val="00F21996"/>
    <w:rsid w:val="00F2514D"/>
    <w:rsid w:val="00F25C26"/>
    <w:rsid w:val="00F27D6E"/>
    <w:rsid w:val="00F30A9B"/>
    <w:rsid w:val="00F314F7"/>
    <w:rsid w:val="00F33F3A"/>
    <w:rsid w:val="00F41EED"/>
    <w:rsid w:val="00F4230F"/>
    <w:rsid w:val="00F42FE3"/>
    <w:rsid w:val="00F43A03"/>
    <w:rsid w:val="00F450E3"/>
    <w:rsid w:val="00F452F1"/>
    <w:rsid w:val="00F47C7D"/>
    <w:rsid w:val="00F5090F"/>
    <w:rsid w:val="00F50FAF"/>
    <w:rsid w:val="00F52249"/>
    <w:rsid w:val="00F525E8"/>
    <w:rsid w:val="00F52C21"/>
    <w:rsid w:val="00F532D9"/>
    <w:rsid w:val="00F54FBD"/>
    <w:rsid w:val="00F56B7F"/>
    <w:rsid w:val="00F57AAF"/>
    <w:rsid w:val="00F61DFF"/>
    <w:rsid w:val="00F62C1C"/>
    <w:rsid w:val="00F651FF"/>
    <w:rsid w:val="00F6712B"/>
    <w:rsid w:val="00F7015D"/>
    <w:rsid w:val="00F7020B"/>
    <w:rsid w:val="00F70253"/>
    <w:rsid w:val="00F71456"/>
    <w:rsid w:val="00F717A0"/>
    <w:rsid w:val="00F7253A"/>
    <w:rsid w:val="00F73AE7"/>
    <w:rsid w:val="00F73C7A"/>
    <w:rsid w:val="00F74516"/>
    <w:rsid w:val="00F75703"/>
    <w:rsid w:val="00F76334"/>
    <w:rsid w:val="00F77470"/>
    <w:rsid w:val="00F775C0"/>
    <w:rsid w:val="00F776B4"/>
    <w:rsid w:val="00F82153"/>
    <w:rsid w:val="00F82CD9"/>
    <w:rsid w:val="00F841CB"/>
    <w:rsid w:val="00F84C0D"/>
    <w:rsid w:val="00F84E1D"/>
    <w:rsid w:val="00F86662"/>
    <w:rsid w:val="00F86C95"/>
    <w:rsid w:val="00F87E89"/>
    <w:rsid w:val="00F908C5"/>
    <w:rsid w:val="00F92456"/>
    <w:rsid w:val="00F928EC"/>
    <w:rsid w:val="00F938CF"/>
    <w:rsid w:val="00F93985"/>
    <w:rsid w:val="00F948DB"/>
    <w:rsid w:val="00F962CA"/>
    <w:rsid w:val="00F96421"/>
    <w:rsid w:val="00F96FB7"/>
    <w:rsid w:val="00F97A86"/>
    <w:rsid w:val="00FA077E"/>
    <w:rsid w:val="00FA0985"/>
    <w:rsid w:val="00FA1F84"/>
    <w:rsid w:val="00FA20CD"/>
    <w:rsid w:val="00FA3F99"/>
    <w:rsid w:val="00FA4027"/>
    <w:rsid w:val="00FA4245"/>
    <w:rsid w:val="00FA43DC"/>
    <w:rsid w:val="00FA5A86"/>
    <w:rsid w:val="00FA5B3C"/>
    <w:rsid w:val="00FB0A00"/>
    <w:rsid w:val="00FB0F49"/>
    <w:rsid w:val="00FB18D6"/>
    <w:rsid w:val="00FB2006"/>
    <w:rsid w:val="00FB34F8"/>
    <w:rsid w:val="00FB4A18"/>
    <w:rsid w:val="00FB4E1B"/>
    <w:rsid w:val="00FC009F"/>
    <w:rsid w:val="00FC1664"/>
    <w:rsid w:val="00FC2DBB"/>
    <w:rsid w:val="00FC4CE3"/>
    <w:rsid w:val="00FC706B"/>
    <w:rsid w:val="00FD07A3"/>
    <w:rsid w:val="00FD1A7F"/>
    <w:rsid w:val="00FD1D0A"/>
    <w:rsid w:val="00FD2361"/>
    <w:rsid w:val="00FD2F32"/>
    <w:rsid w:val="00FD3839"/>
    <w:rsid w:val="00FD70C9"/>
    <w:rsid w:val="00FE0DC4"/>
    <w:rsid w:val="00FE2312"/>
    <w:rsid w:val="00FE4F05"/>
    <w:rsid w:val="00FE6553"/>
    <w:rsid w:val="00FE6874"/>
    <w:rsid w:val="00FE7EF3"/>
    <w:rsid w:val="00FF34F2"/>
    <w:rsid w:val="00FF4781"/>
    <w:rsid w:val="00FF63A9"/>
    <w:rsid w:val="00FF681E"/>
    <w:rsid w:val="00FF6D51"/>
    <w:rsid w:val="00FF71B0"/>
    <w:rsid w:val="03C9BEFB"/>
    <w:rsid w:val="03CBF3D8"/>
    <w:rsid w:val="0C4B18ED"/>
    <w:rsid w:val="12F5852B"/>
    <w:rsid w:val="15832D6D"/>
    <w:rsid w:val="18C5BF10"/>
    <w:rsid w:val="1DDAD5E6"/>
    <w:rsid w:val="2290F2F4"/>
    <w:rsid w:val="22B1E0F6"/>
    <w:rsid w:val="2C50E9F2"/>
    <w:rsid w:val="3472B4BA"/>
    <w:rsid w:val="37AADD4C"/>
    <w:rsid w:val="39CCE6B9"/>
    <w:rsid w:val="48AD4A26"/>
    <w:rsid w:val="4B1BC797"/>
    <w:rsid w:val="4BC4C691"/>
    <w:rsid w:val="4C25D3EC"/>
    <w:rsid w:val="4F48408A"/>
    <w:rsid w:val="5501DCD9"/>
    <w:rsid w:val="55726F71"/>
    <w:rsid w:val="66976A7F"/>
    <w:rsid w:val="69E84895"/>
    <w:rsid w:val="6C4A3137"/>
    <w:rsid w:val="6DB8E801"/>
    <w:rsid w:val="735E0665"/>
    <w:rsid w:val="78542C87"/>
    <w:rsid w:val="7AF08CEE"/>
    <w:rsid w:val="7B1E9B57"/>
    <w:rsid w:val="7D10038E"/>
    <w:rsid w:val="7DB33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81B1DA"/>
  <w15:docId w15:val="{ECC02B30-5A1C-405D-99CA-D40254E6C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241ED6"/>
    <w:pPr>
      <w:keepNext/>
      <w:keepLines/>
      <w:spacing w:before="240"/>
      <w:outlineLvl w:val="0"/>
    </w:pPr>
    <w:rPr>
      <w:rFonts w:asciiTheme="majorHAnsi" w:eastAsiaTheme="majorEastAsia" w:hAnsiTheme="majorHAnsi" w:cstheme="majorBidi"/>
      <w:color w:val="365F91" w:themeColor="accent1" w:themeShade="BF"/>
      <w:sz w:val="28"/>
      <w:szCs w:val="28"/>
    </w:rPr>
  </w:style>
  <w:style w:type="paragraph" w:styleId="Heading2">
    <w:name w:val="heading 2"/>
    <w:basedOn w:val="CM7"/>
    <w:next w:val="Normal"/>
    <w:link w:val="Heading2Char"/>
    <w:unhideWhenUsed/>
    <w:qFormat/>
    <w:rsid w:val="00816EBE"/>
    <w:pPr>
      <w:ind w:left="567" w:hanging="567"/>
      <w:jc w:val="both"/>
      <w:outlineLvl w:val="1"/>
    </w:pPr>
    <w:rPr>
      <w:rFonts w:asciiTheme="majorHAnsi" w:hAnsiTheme="majorHAnsi" w:cstheme="majorHAnsi"/>
      <w:color w:val="365F91" w:themeColor="accent1" w:themeShade="BF"/>
      <w:sz w:val="28"/>
      <w:szCs w:val="28"/>
    </w:rPr>
  </w:style>
  <w:style w:type="paragraph" w:styleId="Heading3">
    <w:name w:val="heading 3"/>
    <w:basedOn w:val="Normal"/>
    <w:next w:val="Normal"/>
    <w:link w:val="Heading3Char"/>
    <w:semiHidden/>
    <w:unhideWhenUsed/>
    <w:qFormat/>
    <w:rsid w:val="00DC694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403DA"/>
    <w:pPr>
      <w:spacing w:before="100" w:beforeAutospacing="1" w:after="100" w:afterAutospacing="1"/>
    </w:pPr>
    <w:rPr>
      <w:lang w:val="en-US"/>
    </w:rPr>
  </w:style>
  <w:style w:type="paragraph" w:styleId="Header">
    <w:name w:val="header"/>
    <w:basedOn w:val="Normal"/>
    <w:rsid w:val="00D67CC2"/>
    <w:pPr>
      <w:tabs>
        <w:tab w:val="center" w:pos="4153"/>
        <w:tab w:val="right" w:pos="8306"/>
      </w:tabs>
    </w:pPr>
  </w:style>
  <w:style w:type="paragraph" w:styleId="Footer">
    <w:name w:val="footer"/>
    <w:basedOn w:val="Normal"/>
    <w:link w:val="FooterChar"/>
    <w:uiPriority w:val="99"/>
    <w:rsid w:val="00D67CC2"/>
    <w:pPr>
      <w:tabs>
        <w:tab w:val="center" w:pos="4153"/>
        <w:tab w:val="right" w:pos="8306"/>
      </w:tabs>
    </w:pPr>
  </w:style>
  <w:style w:type="character" w:styleId="PageNumber">
    <w:name w:val="page number"/>
    <w:basedOn w:val="DefaultParagraphFont"/>
    <w:rsid w:val="00D67CC2"/>
  </w:style>
  <w:style w:type="paragraph" w:styleId="BalloonText">
    <w:name w:val="Balloon Text"/>
    <w:basedOn w:val="Normal"/>
    <w:semiHidden/>
    <w:rsid w:val="00E80901"/>
    <w:rPr>
      <w:rFonts w:ascii="Tahoma" w:hAnsi="Tahoma" w:cs="Tahoma"/>
      <w:sz w:val="16"/>
      <w:szCs w:val="16"/>
    </w:rPr>
  </w:style>
  <w:style w:type="character" w:styleId="CommentReference">
    <w:name w:val="annotation reference"/>
    <w:uiPriority w:val="99"/>
    <w:rsid w:val="00602CB7"/>
    <w:rPr>
      <w:sz w:val="16"/>
      <w:szCs w:val="16"/>
    </w:rPr>
  </w:style>
  <w:style w:type="paragraph" w:styleId="CommentText">
    <w:name w:val="annotation text"/>
    <w:basedOn w:val="Normal"/>
    <w:link w:val="CommentTextChar"/>
    <w:rsid w:val="00602CB7"/>
    <w:rPr>
      <w:sz w:val="20"/>
      <w:szCs w:val="20"/>
    </w:rPr>
  </w:style>
  <w:style w:type="character" w:customStyle="1" w:styleId="CommentTextChar">
    <w:name w:val="Comment Text Char"/>
    <w:link w:val="CommentText"/>
    <w:rsid w:val="00602CB7"/>
    <w:rPr>
      <w:lang w:eastAsia="en-US"/>
    </w:rPr>
  </w:style>
  <w:style w:type="paragraph" w:styleId="CommentSubject">
    <w:name w:val="annotation subject"/>
    <w:basedOn w:val="CommentText"/>
    <w:next w:val="CommentText"/>
    <w:link w:val="CommentSubjectChar"/>
    <w:rsid w:val="00602CB7"/>
    <w:rPr>
      <w:b/>
      <w:bCs/>
    </w:rPr>
  </w:style>
  <w:style w:type="character" w:customStyle="1" w:styleId="CommentSubjectChar">
    <w:name w:val="Comment Subject Char"/>
    <w:link w:val="CommentSubject"/>
    <w:rsid w:val="00602CB7"/>
    <w:rPr>
      <w:b/>
      <w:bCs/>
      <w:lang w:eastAsia="en-US"/>
    </w:rPr>
  </w:style>
  <w:style w:type="paragraph" w:styleId="Revision">
    <w:name w:val="Revision"/>
    <w:hidden/>
    <w:uiPriority w:val="71"/>
    <w:semiHidden/>
    <w:unhideWhenUsed/>
    <w:rsid w:val="004D4AE9"/>
    <w:rPr>
      <w:sz w:val="24"/>
      <w:szCs w:val="24"/>
    </w:rPr>
  </w:style>
  <w:style w:type="paragraph" w:styleId="ListParagraph">
    <w:name w:val="List Paragraph"/>
    <w:basedOn w:val="Normal"/>
    <w:uiPriority w:val="34"/>
    <w:qFormat/>
    <w:rsid w:val="001043CA"/>
    <w:pPr>
      <w:ind w:left="720"/>
      <w:contextualSpacing/>
    </w:pPr>
  </w:style>
  <w:style w:type="paragraph" w:styleId="BodyText">
    <w:name w:val="Body Text"/>
    <w:basedOn w:val="Normal"/>
    <w:link w:val="BodyTextChar"/>
    <w:rsid w:val="00491DFD"/>
    <w:pPr>
      <w:jc w:val="both"/>
    </w:pPr>
    <w:rPr>
      <w:rFonts w:ascii="Arial" w:hAnsi="Arial"/>
      <w:spacing w:val="-2"/>
      <w:sz w:val="22"/>
      <w:szCs w:val="20"/>
    </w:rPr>
  </w:style>
  <w:style w:type="character" w:customStyle="1" w:styleId="BodyTextChar">
    <w:name w:val="Body Text Char"/>
    <w:basedOn w:val="DefaultParagraphFont"/>
    <w:link w:val="BodyText"/>
    <w:rsid w:val="00491DFD"/>
    <w:rPr>
      <w:rFonts w:ascii="Arial" w:hAnsi="Arial"/>
      <w:spacing w:val="-2"/>
      <w:sz w:val="22"/>
    </w:rPr>
  </w:style>
  <w:style w:type="paragraph" w:customStyle="1" w:styleId="Default">
    <w:name w:val="Default"/>
    <w:uiPriority w:val="99"/>
    <w:rsid w:val="00D56295"/>
    <w:pPr>
      <w:widowControl w:val="0"/>
      <w:autoSpaceDE w:val="0"/>
      <w:autoSpaceDN w:val="0"/>
      <w:adjustRightInd w:val="0"/>
    </w:pPr>
    <w:rPr>
      <w:color w:val="000000"/>
      <w:sz w:val="24"/>
      <w:szCs w:val="24"/>
      <w:lang w:eastAsia="en-GB"/>
    </w:rPr>
  </w:style>
  <w:style w:type="paragraph" w:customStyle="1" w:styleId="CM7">
    <w:name w:val="CM7"/>
    <w:basedOn w:val="Default"/>
    <w:next w:val="Default"/>
    <w:uiPriority w:val="99"/>
    <w:rsid w:val="00D56295"/>
    <w:rPr>
      <w:color w:val="auto"/>
    </w:rPr>
  </w:style>
  <w:style w:type="table" w:styleId="TableGrid">
    <w:name w:val="Table Grid"/>
    <w:basedOn w:val="TableNormal"/>
    <w:uiPriority w:val="59"/>
    <w:rsid w:val="00315A0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41B1"/>
    <w:rPr>
      <w:color w:val="0000FF"/>
      <w:u w:val="single"/>
    </w:rPr>
  </w:style>
  <w:style w:type="character" w:customStyle="1" w:styleId="FooterChar">
    <w:name w:val="Footer Char"/>
    <w:basedOn w:val="DefaultParagraphFont"/>
    <w:link w:val="Footer"/>
    <w:uiPriority w:val="99"/>
    <w:rsid w:val="00E07F73"/>
    <w:rPr>
      <w:sz w:val="24"/>
      <w:szCs w:val="24"/>
    </w:rPr>
  </w:style>
  <w:style w:type="character" w:customStyle="1" w:styleId="Heading1Char">
    <w:name w:val="Heading 1 Char"/>
    <w:basedOn w:val="DefaultParagraphFont"/>
    <w:link w:val="Heading1"/>
    <w:rsid w:val="00241ED6"/>
    <w:rPr>
      <w:rFonts w:asciiTheme="majorHAnsi" w:eastAsiaTheme="majorEastAsia" w:hAnsiTheme="majorHAnsi" w:cstheme="majorBidi"/>
      <w:color w:val="365F91" w:themeColor="accent1" w:themeShade="BF"/>
      <w:sz w:val="28"/>
      <w:szCs w:val="28"/>
    </w:rPr>
  </w:style>
  <w:style w:type="table" w:customStyle="1" w:styleId="TableGrid1">
    <w:name w:val="Table Grid1"/>
    <w:basedOn w:val="TableNormal"/>
    <w:next w:val="TableGrid"/>
    <w:uiPriority w:val="39"/>
    <w:rsid w:val="00241ED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816EBE"/>
    <w:rPr>
      <w:rFonts w:asciiTheme="majorHAnsi" w:hAnsiTheme="majorHAnsi" w:cstheme="majorHAnsi"/>
      <w:color w:val="365F91" w:themeColor="accent1" w:themeShade="BF"/>
      <w:sz w:val="28"/>
      <w:szCs w:val="28"/>
      <w:lang w:eastAsia="en-GB"/>
    </w:rPr>
  </w:style>
  <w:style w:type="paragraph" w:styleId="TOCHeading">
    <w:name w:val="TOC Heading"/>
    <w:basedOn w:val="Heading1"/>
    <w:next w:val="Normal"/>
    <w:uiPriority w:val="39"/>
    <w:unhideWhenUsed/>
    <w:qFormat/>
    <w:rsid w:val="007058CE"/>
    <w:pPr>
      <w:spacing w:line="259" w:lineRule="auto"/>
      <w:outlineLvl w:val="9"/>
    </w:pPr>
    <w:rPr>
      <w:sz w:val="32"/>
      <w:szCs w:val="32"/>
      <w:lang w:val="en-US"/>
    </w:rPr>
  </w:style>
  <w:style w:type="paragraph" w:styleId="TOC3">
    <w:name w:val="toc 3"/>
    <w:basedOn w:val="Normal"/>
    <w:next w:val="Normal"/>
    <w:autoRedefine/>
    <w:uiPriority w:val="39"/>
    <w:unhideWhenUsed/>
    <w:rsid w:val="007058CE"/>
    <w:pPr>
      <w:spacing w:after="100"/>
      <w:ind w:left="480"/>
    </w:pPr>
  </w:style>
  <w:style w:type="paragraph" w:styleId="TOC1">
    <w:name w:val="toc 1"/>
    <w:basedOn w:val="Normal"/>
    <w:next w:val="Normal"/>
    <w:autoRedefine/>
    <w:uiPriority w:val="39"/>
    <w:unhideWhenUsed/>
    <w:rsid w:val="007058CE"/>
    <w:pPr>
      <w:spacing w:after="100"/>
    </w:pPr>
  </w:style>
  <w:style w:type="paragraph" w:styleId="FootnoteText">
    <w:name w:val="footnote text"/>
    <w:basedOn w:val="Normal"/>
    <w:link w:val="FootnoteTextChar"/>
    <w:semiHidden/>
    <w:unhideWhenUsed/>
    <w:rsid w:val="0085762B"/>
    <w:rPr>
      <w:sz w:val="20"/>
      <w:szCs w:val="20"/>
    </w:rPr>
  </w:style>
  <w:style w:type="character" w:customStyle="1" w:styleId="FootnoteTextChar">
    <w:name w:val="Footnote Text Char"/>
    <w:basedOn w:val="DefaultParagraphFont"/>
    <w:link w:val="FootnoteText"/>
    <w:semiHidden/>
    <w:rsid w:val="0085762B"/>
  </w:style>
  <w:style w:type="character" w:styleId="FootnoteReference">
    <w:name w:val="footnote reference"/>
    <w:basedOn w:val="DefaultParagraphFont"/>
    <w:semiHidden/>
    <w:unhideWhenUsed/>
    <w:rsid w:val="0085762B"/>
    <w:rPr>
      <w:vertAlign w:val="superscript"/>
    </w:rPr>
  </w:style>
  <w:style w:type="character" w:styleId="UnresolvedMention">
    <w:name w:val="Unresolved Mention"/>
    <w:basedOn w:val="DefaultParagraphFont"/>
    <w:uiPriority w:val="99"/>
    <w:semiHidden/>
    <w:unhideWhenUsed/>
    <w:rsid w:val="00C85D37"/>
    <w:rPr>
      <w:color w:val="605E5C"/>
      <w:shd w:val="clear" w:color="auto" w:fill="E1DFDD"/>
    </w:rPr>
  </w:style>
  <w:style w:type="character" w:customStyle="1" w:styleId="Heading3Char">
    <w:name w:val="Heading 3 Char"/>
    <w:basedOn w:val="DefaultParagraphFont"/>
    <w:link w:val="Heading3"/>
    <w:semiHidden/>
    <w:rsid w:val="00DC694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complain-about-an-academy/complain-about-an-academy"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complain-about-an-academy/complain-about-an-academ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hillier.STHWOLDS.002\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ntrolsStorage xmlns="urn:schemas-microsoft-com.VSTO2008Demos.ControlsStorage">
  <Controls>AAEAAAD/////AQAAAAAAAAAMAgAAAEVDaGVtNFdvcmQuQ29yZSwgVmVyc2lvbj0xLjYuMC4wLCBDdWx0dXJlPW5ldXRyYWwsIFB1YmxpY0tleVRva2VuPW51bGwHAQAAAAABAAAAAAAAAAQgQ2hlbTRXb3JkLkNvcmUuQ29udHJvbFByb3BlcnRpZXMCAAAACw==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d6e84eb-e759-4794-8736-190bdd9d4826">
      <Terms xmlns="http://schemas.microsoft.com/office/infopath/2007/PartnerControls"/>
    </lcf76f155ced4ddcb4097134ff3c332f>
    <TaxCatchAll xmlns="cc2c1510-4840-4cc9-bbc4-fb6830854f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63E16B632F39646ABA26C89ACD69CF7" ma:contentTypeVersion="16" ma:contentTypeDescription="Create a new document." ma:contentTypeScope="" ma:versionID="f400b0a5989bc5d97735aacd0390c2f2">
  <xsd:schema xmlns:xsd="http://www.w3.org/2001/XMLSchema" xmlns:xs="http://www.w3.org/2001/XMLSchema" xmlns:p="http://schemas.microsoft.com/office/2006/metadata/properties" xmlns:ns2="9d6e84eb-e759-4794-8736-190bdd9d4826" xmlns:ns3="cc2c1510-4840-4cc9-bbc4-fb6830854fac" targetNamespace="http://schemas.microsoft.com/office/2006/metadata/properties" ma:root="true" ma:fieldsID="6fd46e1d628a63975ae26868d72af10b" ns2:_="" ns3:_="">
    <xsd:import namespace="9d6e84eb-e759-4794-8736-190bdd9d4826"/>
    <xsd:import namespace="cc2c1510-4840-4cc9-bbc4-fb6830854f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e84eb-e759-4794-8736-190bdd9d48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53e2b9b-8977-464d-b51e-26a39ff3891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2c1510-4840-4cc9-bbc4-fb6830854fa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02d1751-8789-425c-807e-0a7948442304}" ma:internalName="TaxCatchAll" ma:showField="CatchAllData" ma:web="cc2c1510-4840-4cc9-bbc4-fb6830854f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9FECE3-F392-40BE-B6C4-C887A0C23C11}">
  <ds:schemaRefs>
    <ds:schemaRef ds:uri="urn:schemas-microsoft-com.VSTO2008Demos.ControlsStorage"/>
  </ds:schemaRefs>
</ds:datastoreItem>
</file>

<file path=customXml/itemProps2.xml><?xml version="1.0" encoding="utf-8"?>
<ds:datastoreItem xmlns:ds="http://schemas.openxmlformats.org/officeDocument/2006/customXml" ds:itemID="{08124566-EA43-4789-84A2-9ADE1B25E9E1}">
  <ds:schemaRefs>
    <ds:schemaRef ds:uri="http://schemas.openxmlformats.org/officeDocument/2006/bibliography"/>
  </ds:schemaRefs>
</ds:datastoreItem>
</file>

<file path=customXml/itemProps3.xml><?xml version="1.0" encoding="utf-8"?>
<ds:datastoreItem xmlns:ds="http://schemas.openxmlformats.org/officeDocument/2006/customXml" ds:itemID="{4EBC8032-6F43-4C19-AEAE-89A428C3B097}">
  <ds:schemaRefs>
    <ds:schemaRef ds:uri="http://schemas.microsoft.com/sharepoint/v3/contenttype/forms"/>
  </ds:schemaRefs>
</ds:datastoreItem>
</file>

<file path=customXml/itemProps4.xml><?xml version="1.0" encoding="utf-8"?>
<ds:datastoreItem xmlns:ds="http://schemas.openxmlformats.org/officeDocument/2006/customXml" ds:itemID="{C2B77126-E202-47E9-A80D-F6C9C8C2D6DE}">
  <ds:schemaRefs>
    <ds:schemaRef ds:uri="http://schemas.microsoft.com/office/2006/metadata/properties"/>
    <ds:schemaRef ds:uri="http://schemas.microsoft.com/office/infopath/2007/PartnerControls"/>
    <ds:schemaRef ds:uri="9d6e84eb-e759-4794-8736-190bdd9d4826"/>
    <ds:schemaRef ds:uri="cc2c1510-4840-4cc9-bbc4-fb6830854fac"/>
  </ds:schemaRefs>
</ds:datastoreItem>
</file>

<file path=customXml/itemProps5.xml><?xml version="1.0" encoding="utf-8"?>
<ds:datastoreItem xmlns:ds="http://schemas.openxmlformats.org/officeDocument/2006/customXml" ds:itemID="{49E89303-2C7E-4E1C-8DD0-DB0F2BF6F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e84eb-e759-4794-8736-190bdd9d4826"/>
    <ds:schemaRef ds:uri="cc2c1510-4840-4cc9-bbc4-fb6830854f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Chem4Word</Template>
  <TotalTime>5</TotalTime>
  <Pages>16</Pages>
  <Words>3960</Words>
  <Characters>22577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Complaints Policy</vt:lpstr>
    </vt:vector>
  </TitlesOfParts>
  <Company>West Bridgford School</Company>
  <LinksUpToDate>false</LinksUpToDate>
  <CharactersWithSpaces>26485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Policy</dc:title>
  <dc:subject/>
  <dc:creator>rmc</dc:creator>
  <cp:keywords/>
  <cp:lastModifiedBy>Abbie Clifton</cp:lastModifiedBy>
  <cp:revision>4</cp:revision>
  <cp:lastPrinted>2023-04-17T18:52:00Z</cp:lastPrinted>
  <dcterms:created xsi:type="dcterms:W3CDTF">2026-02-12T22:43:00Z</dcterms:created>
  <dcterms:modified xsi:type="dcterms:W3CDTF">2026-02-12T22:46:00Z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0x010100963E16B632F39646ABA26C89ACD69CF7</vt:lpwstr>
  </property>
  <property fmtid="{D5CDD505-2E9C-101B-9397-08002B2CF9AE}" pid="3" name="MediaServiceImageTags">
    <vt:lpwstr/>
  </property>
</Properties>
</file>